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85" w:type="dxa"/>
        <w:tblLook w:val="04A0" w:firstRow="1" w:lastRow="0" w:firstColumn="1" w:lastColumn="0" w:noHBand="0" w:noVBand="1"/>
      </w:tblPr>
      <w:tblGrid>
        <w:gridCol w:w="10485"/>
      </w:tblGrid>
      <w:tr w:rsidR="007630F2" w:rsidRPr="00495014" w14:paraId="3D1DABF5" w14:textId="77777777" w:rsidTr="00B17E13">
        <w:trPr>
          <w:trHeight w:val="8354"/>
        </w:trPr>
        <w:tc>
          <w:tcPr>
            <w:tcW w:w="10485" w:type="dxa"/>
          </w:tcPr>
          <w:p w14:paraId="36F055F0" w14:textId="166AB7C7" w:rsidR="007630F2" w:rsidRPr="00495014" w:rsidRDefault="00A12943" w:rsidP="00B17E13">
            <w:pPr>
              <w:spacing w:line="240" w:lineRule="auto"/>
              <w:jc w:val="right"/>
              <w:rPr>
                <w:b/>
                <w:color w:val="D83B01"/>
                <w:sz w:val="44"/>
              </w:rPr>
            </w:pPr>
            <w:r>
              <w:rPr>
                <w:b/>
                <w:noProof/>
                <w:color w:val="D83B01"/>
                <w:sz w:val="44"/>
              </w:rPr>
              <w:drawing>
                <wp:inline distT="0" distB="0" distL="0" distR="0" wp14:anchorId="37EBD522" wp14:editId="68A9E06D">
                  <wp:extent cx="2717321" cy="1254000"/>
                  <wp:effectExtent l="0" t="0" r="0" b="0"/>
                  <wp:docPr id="1460154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2604" cy="1256438"/>
                          </a:xfrm>
                          <a:prstGeom prst="rect">
                            <a:avLst/>
                          </a:prstGeom>
                          <a:noFill/>
                          <a:ln>
                            <a:noFill/>
                          </a:ln>
                        </pic:spPr>
                      </pic:pic>
                    </a:graphicData>
                  </a:graphic>
                </wp:inline>
              </w:drawing>
            </w:r>
          </w:p>
        </w:tc>
      </w:tr>
      <w:tr w:rsidR="007630F2" w:rsidRPr="00495014" w14:paraId="3F76CD50" w14:textId="77777777" w:rsidTr="00377792">
        <w:trPr>
          <w:trHeight w:val="3446"/>
        </w:trPr>
        <w:tc>
          <w:tcPr>
            <w:tcW w:w="10485" w:type="dxa"/>
          </w:tcPr>
          <w:p w14:paraId="365AB2B1" w14:textId="1AC79A65" w:rsidR="00127D78" w:rsidRPr="00674A74" w:rsidRDefault="00674A74" w:rsidP="00FB6417">
            <w:pPr>
              <w:pStyle w:val="Title"/>
              <w:rPr>
                <w:color w:val="auto"/>
                <w:sz w:val="66"/>
                <w:szCs w:val="66"/>
              </w:rPr>
            </w:pPr>
            <w:r w:rsidRPr="00674A74">
              <w:rPr>
                <w:color w:val="auto"/>
                <w:sz w:val="66"/>
                <w:szCs w:val="66"/>
              </w:rPr>
              <w:t>EMERGENCY ACTION PLAN</w:t>
            </w:r>
          </w:p>
          <w:p w14:paraId="03CA7D5E" w14:textId="77777777" w:rsidR="00674A74" w:rsidRDefault="00674A74" w:rsidP="00FB6417">
            <w:pPr>
              <w:pStyle w:val="Subtitle"/>
              <w:rPr>
                <w:highlight w:val="yellow"/>
              </w:rPr>
            </w:pPr>
          </w:p>
          <w:p w14:paraId="5085FE3A" w14:textId="07EC000C" w:rsidR="007630F2" w:rsidRPr="00FB6417" w:rsidRDefault="00674A74" w:rsidP="00FB6417">
            <w:pPr>
              <w:pStyle w:val="Subtitle"/>
            </w:pPr>
            <w:r w:rsidRPr="00674A74">
              <w:rPr>
                <w:highlight w:val="yellow"/>
              </w:rPr>
              <w:t>[NAME OF DEPARTMENT]</w:t>
            </w:r>
          </w:p>
        </w:tc>
      </w:tr>
    </w:tbl>
    <w:p w14:paraId="4BAF5286" w14:textId="77777777" w:rsidR="007F3D82" w:rsidRPr="00495014" w:rsidRDefault="007F3D82" w:rsidP="00E667B3"/>
    <w:p w14:paraId="1FFDBE11" w14:textId="77777777" w:rsidR="007F3D82" w:rsidRPr="00495014" w:rsidRDefault="007F3D82" w:rsidP="00E667B3">
      <w:pPr>
        <w:sectPr w:rsidR="007F3D82" w:rsidRPr="00495014" w:rsidSect="005E14D5">
          <w:headerReference w:type="default" r:id="rId9"/>
          <w:footerReference w:type="default" r:id="rId10"/>
          <w:headerReference w:type="first" r:id="rId11"/>
          <w:footerReference w:type="first" r:id="rId12"/>
          <w:pgSz w:w="12240" w:h="15840" w:code="1"/>
          <w:pgMar w:top="1701" w:right="720" w:bottom="1672" w:left="720" w:header="578" w:footer="142" w:gutter="0"/>
          <w:cols w:space="720"/>
          <w:titlePg/>
          <w:docGrid w:linePitch="360"/>
        </w:sectPr>
      </w:pPr>
    </w:p>
    <w:bookmarkStart w:id="0" w:name="_Hlk529311408" w:displacedByCustomXml="next"/>
    <w:sdt>
      <w:sdtPr>
        <w:id w:val="835036920"/>
        <w:docPartObj>
          <w:docPartGallery w:val="Table of Contents"/>
          <w:docPartUnique/>
        </w:docPartObj>
      </w:sdtPr>
      <w:sdtEndPr>
        <w:rPr>
          <w:rFonts w:asciiTheme="minorHAnsi" w:eastAsiaTheme="minorHAnsi" w:hAnsiTheme="minorHAnsi" w:cs="Times New Roman (Body CS)"/>
          <w:b/>
          <w:bCs/>
          <w:noProof/>
          <w:color w:val="000000" w:themeColor="text1"/>
          <w:sz w:val="22"/>
          <w:szCs w:val="22"/>
        </w:rPr>
      </w:sdtEndPr>
      <w:sdtContent>
        <w:p w14:paraId="0D751DA7" w14:textId="7A0B26F8" w:rsidR="003A1409" w:rsidRDefault="003A1409">
          <w:pPr>
            <w:pStyle w:val="TOCHeading"/>
          </w:pPr>
          <w:r>
            <w:t>Contents</w:t>
          </w:r>
        </w:p>
        <w:p w14:paraId="7526B04F" w14:textId="6CF80D90" w:rsidR="00455308" w:rsidRDefault="003A1409">
          <w:pPr>
            <w:pStyle w:val="TOC1"/>
            <w:tabs>
              <w:tab w:val="right" w:leader="dot" w:pos="10790"/>
            </w:tabs>
            <w:rPr>
              <w:rFonts w:eastAsiaTheme="minorEastAsia" w:cstheme="minorBidi"/>
              <w:noProof/>
              <w:color w:val="auto"/>
              <w:kern w:val="2"/>
              <w:sz w:val="24"/>
              <w:szCs w:val="24"/>
              <w14:ligatures w14:val="standardContextual"/>
            </w:rPr>
          </w:pPr>
          <w:r>
            <w:fldChar w:fldCharType="begin"/>
          </w:r>
          <w:r>
            <w:instrText xml:space="preserve"> TOC \o "1-3" \h \z \u </w:instrText>
          </w:r>
          <w:r>
            <w:fldChar w:fldCharType="separate"/>
          </w:r>
          <w:hyperlink w:anchor="_Toc231224522" w:history="1">
            <w:r w:rsidR="00455308" w:rsidRPr="006C3BF5">
              <w:rPr>
                <w:rStyle w:val="Hyperlink"/>
                <w:noProof/>
              </w:rPr>
              <w:t>Introduction</w:t>
            </w:r>
            <w:r w:rsidR="00455308">
              <w:rPr>
                <w:noProof/>
                <w:webHidden/>
              </w:rPr>
              <w:tab/>
            </w:r>
            <w:r w:rsidR="00455308">
              <w:rPr>
                <w:noProof/>
                <w:webHidden/>
              </w:rPr>
              <w:fldChar w:fldCharType="begin"/>
            </w:r>
            <w:r w:rsidR="00455308">
              <w:rPr>
                <w:noProof/>
                <w:webHidden/>
              </w:rPr>
              <w:instrText xml:space="preserve"> PAGEREF _Toc231224522 \h </w:instrText>
            </w:r>
            <w:r w:rsidR="00455308">
              <w:rPr>
                <w:noProof/>
                <w:webHidden/>
              </w:rPr>
            </w:r>
            <w:r w:rsidR="00455308">
              <w:rPr>
                <w:noProof/>
                <w:webHidden/>
              </w:rPr>
              <w:fldChar w:fldCharType="separate"/>
            </w:r>
            <w:r w:rsidR="00455308">
              <w:rPr>
                <w:noProof/>
                <w:webHidden/>
              </w:rPr>
              <w:t>3</w:t>
            </w:r>
            <w:r w:rsidR="00455308">
              <w:rPr>
                <w:noProof/>
                <w:webHidden/>
              </w:rPr>
              <w:fldChar w:fldCharType="end"/>
            </w:r>
          </w:hyperlink>
        </w:p>
        <w:p w14:paraId="6846C88C" w14:textId="7AAD8203" w:rsidR="00455308" w:rsidRDefault="00455308">
          <w:pPr>
            <w:pStyle w:val="TOC1"/>
            <w:tabs>
              <w:tab w:val="right" w:leader="dot" w:pos="10790"/>
            </w:tabs>
            <w:rPr>
              <w:rFonts w:eastAsiaTheme="minorEastAsia" w:cstheme="minorBidi"/>
              <w:noProof/>
              <w:color w:val="auto"/>
              <w:kern w:val="2"/>
              <w:sz w:val="24"/>
              <w:szCs w:val="24"/>
              <w14:ligatures w14:val="standardContextual"/>
            </w:rPr>
          </w:pPr>
          <w:hyperlink w:anchor="_Toc231224523" w:history="1">
            <w:r w:rsidRPr="006C3BF5">
              <w:rPr>
                <w:rStyle w:val="Hyperlink"/>
                <w:noProof/>
              </w:rPr>
              <w:t>Roles and Responsibilities</w:t>
            </w:r>
            <w:r>
              <w:rPr>
                <w:noProof/>
                <w:webHidden/>
              </w:rPr>
              <w:tab/>
            </w:r>
            <w:r>
              <w:rPr>
                <w:noProof/>
                <w:webHidden/>
              </w:rPr>
              <w:fldChar w:fldCharType="begin"/>
            </w:r>
            <w:r>
              <w:rPr>
                <w:noProof/>
                <w:webHidden/>
              </w:rPr>
              <w:instrText xml:space="preserve"> PAGEREF _Toc231224523 \h </w:instrText>
            </w:r>
            <w:r>
              <w:rPr>
                <w:noProof/>
                <w:webHidden/>
              </w:rPr>
            </w:r>
            <w:r>
              <w:rPr>
                <w:noProof/>
                <w:webHidden/>
              </w:rPr>
              <w:fldChar w:fldCharType="separate"/>
            </w:r>
            <w:r>
              <w:rPr>
                <w:noProof/>
                <w:webHidden/>
              </w:rPr>
              <w:t>3</w:t>
            </w:r>
            <w:r>
              <w:rPr>
                <w:noProof/>
                <w:webHidden/>
              </w:rPr>
              <w:fldChar w:fldCharType="end"/>
            </w:r>
          </w:hyperlink>
        </w:p>
        <w:p w14:paraId="7E889AD1" w14:textId="55F1AE20" w:rsidR="00455308" w:rsidRDefault="00455308">
          <w:pPr>
            <w:pStyle w:val="TOC2"/>
            <w:tabs>
              <w:tab w:val="right" w:leader="dot" w:pos="10790"/>
            </w:tabs>
            <w:rPr>
              <w:rFonts w:eastAsiaTheme="minorEastAsia" w:cstheme="minorBidi"/>
              <w:noProof/>
              <w:color w:val="auto"/>
              <w:kern w:val="2"/>
              <w:sz w:val="24"/>
              <w:szCs w:val="24"/>
              <w14:ligatures w14:val="standardContextual"/>
            </w:rPr>
          </w:pPr>
          <w:hyperlink w:anchor="_Toc231224524" w:history="1">
            <w:r w:rsidRPr="006C3BF5">
              <w:rPr>
                <w:rStyle w:val="Hyperlink"/>
                <w:noProof/>
              </w:rPr>
              <w:t>Role of Faculty &amp; Staff</w:t>
            </w:r>
            <w:r>
              <w:rPr>
                <w:noProof/>
                <w:webHidden/>
              </w:rPr>
              <w:tab/>
            </w:r>
            <w:r>
              <w:rPr>
                <w:noProof/>
                <w:webHidden/>
              </w:rPr>
              <w:fldChar w:fldCharType="begin"/>
            </w:r>
            <w:r>
              <w:rPr>
                <w:noProof/>
                <w:webHidden/>
              </w:rPr>
              <w:instrText xml:space="preserve"> PAGEREF _Toc231224524 \h </w:instrText>
            </w:r>
            <w:r>
              <w:rPr>
                <w:noProof/>
                <w:webHidden/>
              </w:rPr>
            </w:r>
            <w:r>
              <w:rPr>
                <w:noProof/>
                <w:webHidden/>
              </w:rPr>
              <w:fldChar w:fldCharType="separate"/>
            </w:r>
            <w:r>
              <w:rPr>
                <w:noProof/>
                <w:webHidden/>
              </w:rPr>
              <w:t>3</w:t>
            </w:r>
            <w:r>
              <w:rPr>
                <w:noProof/>
                <w:webHidden/>
              </w:rPr>
              <w:fldChar w:fldCharType="end"/>
            </w:r>
          </w:hyperlink>
        </w:p>
        <w:p w14:paraId="59A83CB5" w14:textId="4C22D489" w:rsidR="00455308" w:rsidRDefault="00455308">
          <w:pPr>
            <w:pStyle w:val="TOC2"/>
            <w:tabs>
              <w:tab w:val="right" w:leader="dot" w:pos="10790"/>
            </w:tabs>
            <w:rPr>
              <w:rFonts w:eastAsiaTheme="minorEastAsia" w:cstheme="minorBidi"/>
              <w:noProof/>
              <w:color w:val="auto"/>
              <w:kern w:val="2"/>
              <w:sz w:val="24"/>
              <w:szCs w:val="24"/>
              <w14:ligatures w14:val="standardContextual"/>
            </w:rPr>
          </w:pPr>
          <w:hyperlink w:anchor="_Toc231224525" w:history="1">
            <w:r w:rsidRPr="006C3BF5">
              <w:rPr>
                <w:rStyle w:val="Hyperlink"/>
                <w:noProof/>
              </w:rPr>
              <w:t>Managers and Supervisors</w:t>
            </w:r>
            <w:r>
              <w:rPr>
                <w:noProof/>
                <w:webHidden/>
              </w:rPr>
              <w:tab/>
            </w:r>
            <w:r>
              <w:rPr>
                <w:noProof/>
                <w:webHidden/>
              </w:rPr>
              <w:fldChar w:fldCharType="begin"/>
            </w:r>
            <w:r>
              <w:rPr>
                <w:noProof/>
                <w:webHidden/>
              </w:rPr>
              <w:instrText xml:space="preserve"> PAGEREF _Toc231224525 \h </w:instrText>
            </w:r>
            <w:r>
              <w:rPr>
                <w:noProof/>
                <w:webHidden/>
              </w:rPr>
            </w:r>
            <w:r>
              <w:rPr>
                <w:noProof/>
                <w:webHidden/>
              </w:rPr>
              <w:fldChar w:fldCharType="separate"/>
            </w:r>
            <w:r>
              <w:rPr>
                <w:noProof/>
                <w:webHidden/>
              </w:rPr>
              <w:t>4</w:t>
            </w:r>
            <w:r>
              <w:rPr>
                <w:noProof/>
                <w:webHidden/>
              </w:rPr>
              <w:fldChar w:fldCharType="end"/>
            </w:r>
          </w:hyperlink>
        </w:p>
        <w:p w14:paraId="262DE477" w14:textId="1619513E" w:rsidR="00455308" w:rsidRDefault="00455308">
          <w:pPr>
            <w:pStyle w:val="TOC2"/>
            <w:tabs>
              <w:tab w:val="right" w:leader="dot" w:pos="10790"/>
            </w:tabs>
            <w:rPr>
              <w:rFonts w:eastAsiaTheme="minorEastAsia" w:cstheme="minorBidi"/>
              <w:noProof/>
              <w:color w:val="auto"/>
              <w:kern w:val="2"/>
              <w:sz w:val="24"/>
              <w:szCs w:val="24"/>
              <w14:ligatures w14:val="standardContextual"/>
            </w:rPr>
          </w:pPr>
          <w:hyperlink w:anchor="_Toc231224526" w:history="1">
            <w:r w:rsidRPr="006C3BF5">
              <w:rPr>
                <w:rStyle w:val="Hyperlink"/>
                <w:noProof/>
              </w:rPr>
              <w:t>Department Safety Representative</w:t>
            </w:r>
            <w:r>
              <w:rPr>
                <w:noProof/>
                <w:webHidden/>
              </w:rPr>
              <w:tab/>
            </w:r>
            <w:r>
              <w:rPr>
                <w:noProof/>
                <w:webHidden/>
              </w:rPr>
              <w:fldChar w:fldCharType="begin"/>
            </w:r>
            <w:r>
              <w:rPr>
                <w:noProof/>
                <w:webHidden/>
              </w:rPr>
              <w:instrText xml:space="preserve"> PAGEREF _Toc231224526 \h </w:instrText>
            </w:r>
            <w:r>
              <w:rPr>
                <w:noProof/>
                <w:webHidden/>
              </w:rPr>
            </w:r>
            <w:r>
              <w:rPr>
                <w:noProof/>
                <w:webHidden/>
              </w:rPr>
              <w:fldChar w:fldCharType="separate"/>
            </w:r>
            <w:r>
              <w:rPr>
                <w:noProof/>
                <w:webHidden/>
              </w:rPr>
              <w:t>4</w:t>
            </w:r>
            <w:r>
              <w:rPr>
                <w:noProof/>
                <w:webHidden/>
              </w:rPr>
              <w:fldChar w:fldCharType="end"/>
            </w:r>
          </w:hyperlink>
        </w:p>
        <w:p w14:paraId="49A2749C" w14:textId="2F26B3C7" w:rsidR="00455308" w:rsidRDefault="00455308">
          <w:pPr>
            <w:pStyle w:val="TOC2"/>
            <w:tabs>
              <w:tab w:val="right" w:leader="dot" w:pos="10790"/>
            </w:tabs>
            <w:rPr>
              <w:rFonts w:eastAsiaTheme="minorEastAsia" w:cstheme="minorBidi"/>
              <w:noProof/>
              <w:color w:val="auto"/>
              <w:kern w:val="2"/>
              <w:sz w:val="24"/>
              <w:szCs w:val="24"/>
              <w14:ligatures w14:val="standardContextual"/>
            </w:rPr>
          </w:pPr>
          <w:hyperlink w:anchor="_Toc231224527" w:history="1">
            <w:r w:rsidRPr="006C3BF5">
              <w:rPr>
                <w:rStyle w:val="Hyperlink"/>
                <w:noProof/>
              </w:rPr>
              <w:t>Building Safety Coordinators</w:t>
            </w:r>
            <w:r>
              <w:rPr>
                <w:noProof/>
                <w:webHidden/>
              </w:rPr>
              <w:tab/>
            </w:r>
            <w:r>
              <w:rPr>
                <w:noProof/>
                <w:webHidden/>
              </w:rPr>
              <w:fldChar w:fldCharType="begin"/>
            </w:r>
            <w:r>
              <w:rPr>
                <w:noProof/>
                <w:webHidden/>
              </w:rPr>
              <w:instrText xml:space="preserve"> PAGEREF _Toc231224527 \h </w:instrText>
            </w:r>
            <w:r>
              <w:rPr>
                <w:noProof/>
                <w:webHidden/>
              </w:rPr>
            </w:r>
            <w:r>
              <w:rPr>
                <w:noProof/>
                <w:webHidden/>
              </w:rPr>
              <w:fldChar w:fldCharType="separate"/>
            </w:r>
            <w:r>
              <w:rPr>
                <w:noProof/>
                <w:webHidden/>
              </w:rPr>
              <w:t>4</w:t>
            </w:r>
            <w:r>
              <w:rPr>
                <w:noProof/>
                <w:webHidden/>
              </w:rPr>
              <w:fldChar w:fldCharType="end"/>
            </w:r>
          </w:hyperlink>
        </w:p>
        <w:p w14:paraId="7860542B" w14:textId="7125CDBB" w:rsidR="00455308" w:rsidRDefault="00455308">
          <w:pPr>
            <w:pStyle w:val="TOC1"/>
            <w:tabs>
              <w:tab w:val="right" w:leader="dot" w:pos="10790"/>
            </w:tabs>
            <w:rPr>
              <w:rFonts w:eastAsiaTheme="minorEastAsia" w:cstheme="minorBidi"/>
              <w:noProof/>
              <w:color w:val="auto"/>
              <w:kern w:val="2"/>
              <w:sz w:val="24"/>
              <w:szCs w:val="24"/>
              <w14:ligatures w14:val="standardContextual"/>
            </w:rPr>
          </w:pPr>
          <w:hyperlink w:anchor="_Toc231224528" w:history="1">
            <w:r w:rsidRPr="006C3BF5">
              <w:rPr>
                <w:rStyle w:val="Hyperlink"/>
                <w:noProof/>
              </w:rPr>
              <w:t>Plan Checklist</w:t>
            </w:r>
            <w:r>
              <w:rPr>
                <w:noProof/>
                <w:webHidden/>
              </w:rPr>
              <w:tab/>
            </w:r>
            <w:r>
              <w:rPr>
                <w:noProof/>
                <w:webHidden/>
              </w:rPr>
              <w:fldChar w:fldCharType="begin"/>
            </w:r>
            <w:r>
              <w:rPr>
                <w:noProof/>
                <w:webHidden/>
              </w:rPr>
              <w:instrText xml:space="preserve"> PAGEREF _Toc231224528 \h </w:instrText>
            </w:r>
            <w:r>
              <w:rPr>
                <w:noProof/>
                <w:webHidden/>
              </w:rPr>
            </w:r>
            <w:r>
              <w:rPr>
                <w:noProof/>
                <w:webHidden/>
              </w:rPr>
              <w:fldChar w:fldCharType="separate"/>
            </w:r>
            <w:r>
              <w:rPr>
                <w:noProof/>
                <w:webHidden/>
              </w:rPr>
              <w:t>5</w:t>
            </w:r>
            <w:r>
              <w:rPr>
                <w:noProof/>
                <w:webHidden/>
              </w:rPr>
              <w:fldChar w:fldCharType="end"/>
            </w:r>
          </w:hyperlink>
        </w:p>
        <w:p w14:paraId="2289EB1C" w14:textId="40F2BE53" w:rsidR="00455308" w:rsidRDefault="00455308">
          <w:pPr>
            <w:pStyle w:val="TOC2"/>
            <w:tabs>
              <w:tab w:val="right" w:leader="dot" w:pos="10790"/>
            </w:tabs>
            <w:rPr>
              <w:rFonts w:eastAsiaTheme="minorEastAsia" w:cstheme="minorBidi"/>
              <w:noProof/>
              <w:color w:val="auto"/>
              <w:kern w:val="2"/>
              <w:sz w:val="24"/>
              <w:szCs w:val="24"/>
              <w14:ligatures w14:val="standardContextual"/>
            </w:rPr>
          </w:pPr>
          <w:hyperlink w:anchor="_Toc231224529" w:history="1">
            <w:r w:rsidRPr="006C3BF5">
              <w:rPr>
                <w:rStyle w:val="Hyperlink"/>
                <w:noProof/>
              </w:rPr>
              <w:t>Plan Maintenance</w:t>
            </w:r>
            <w:r>
              <w:rPr>
                <w:noProof/>
                <w:webHidden/>
              </w:rPr>
              <w:tab/>
            </w:r>
            <w:r>
              <w:rPr>
                <w:noProof/>
                <w:webHidden/>
              </w:rPr>
              <w:fldChar w:fldCharType="begin"/>
            </w:r>
            <w:r>
              <w:rPr>
                <w:noProof/>
                <w:webHidden/>
              </w:rPr>
              <w:instrText xml:space="preserve"> PAGEREF _Toc231224529 \h </w:instrText>
            </w:r>
            <w:r>
              <w:rPr>
                <w:noProof/>
                <w:webHidden/>
              </w:rPr>
            </w:r>
            <w:r>
              <w:rPr>
                <w:noProof/>
                <w:webHidden/>
              </w:rPr>
              <w:fldChar w:fldCharType="separate"/>
            </w:r>
            <w:r>
              <w:rPr>
                <w:noProof/>
                <w:webHidden/>
              </w:rPr>
              <w:t>5</w:t>
            </w:r>
            <w:r>
              <w:rPr>
                <w:noProof/>
                <w:webHidden/>
              </w:rPr>
              <w:fldChar w:fldCharType="end"/>
            </w:r>
          </w:hyperlink>
        </w:p>
        <w:p w14:paraId="200D63D2" w14:textId="2C322825" w:rsidR="00455308" w:rsidRDefault="00455308">
          <w:pPr>
            <w:pStyle w:val="TOC2"/>
            <w:tabs>
              <w:tab w:val="right" w:leader="dot" w:pos="10790"/>
            </w:tabs>
            <w:rPr>
              <w:rFonts w:eastAsiaTheme="minorEastAsia" w:cstheme="minorBidi"/>
              <w:noProof/>
              <w:color w:val="auto"/>
              <w:kern w:val="2"/>
              <w:sz w:val="24"/>
              <w:szCs w:val="24"/>
              <w14:ligatures w14:val="standardContextual"/>
            </w:rPr>
          </w:pPr>
          <w:hyperlink w:anchor="_Toc231224530" w:history="1">
            <w:r w:rsidRPr="006C3BF5">
              <w:rPr>
                <w:rStyle w:val="Hyperlink"/>
                <w:noProof/>
              </w:rPr>
              <w:t>Drill/Exercise Record</w:t>
            </w:r>
            <w:r>
              <w:rPr>
                <w:noProof/>
                <w:webHidden/>
              </w:rPr>
              <w:tab/>
            </w:r>
            <w:r>
              <w:rPr>
                <w:noProof/>
                <w:webHidden/>
              </w:rPr>
              <w:fldChar w:fldCharType="begin"/>
            </w:r>
            <w:r>
              <w:rPr>
                <w:noProof/>
                <w:webHidden/>
              </w:rPr>
              <w:instrText xml:space="preserve"> PAGEREF _Toc231224530 \h </w:instrText>
            </w:r>
            <w:r>
              <w:rPr>
                <w:noProof/>
                <w:webHidden/>
              </w:rPr>
            </w:r>
            <w:r>
              <w:rPr>
                <w:noProof/>
                <w:webHidden/>
              </w:rPr>
              <w:fldChar w:fldCharType="separate"/>
            </w:r>
            <w:r>
              <w:rPr>
                <w:noProof/>
                <w:webHidden/>
              </w:rPr>
              <w:t>5</w:t>
            </w:r>
            <w:r>
              <w:rPr>
                <w:noProof/>
                <w:webHidden/>
              </w:rPr>
              <w:fldChar w:fldCharType="end"/>
            </w:r>
          </w:hyperlink>
        </w:p>
        <w:p w14:paraId="3CBB302D" w14:textId="3AF63FA3" w:rsidR="00455308" w:rsidRDefault="00455308">
          <w:pPr>
            <w:pStyle w:val="TOC1"/>
            <w:tabs>
              <w:tab w:val="right" w:leader="dot" w:pos="10790"/>
            </w:tabs>
            <w:rPr>
              <w:rFonts w:eastAsiaTheme="minorEastAsia" w:cstheme="minorBidi"/>
              <w:noProof/>
              <w:color w:val="auto"/>
              <w:kern w:val="2"/>
              <w:sz w:val="24"/>
              <w:szCs w:val="24"/>
              <w14:ligatures w14:val="standardContextual"/>
            </w:rPr>
          </w:pPr>
          <w:hyperlink w:anchor="_Toc231224531" w:history="1">
            <w:r w:rsidRPr="006C3BF5">
              <w:rPr>
                <w:rStyle w:val="Hyperlink"/>
                <w:noProof/>
              </w:rPr>
              <w:t>Hazard Communication</w:t>
            </w:r>
            <w:r>
              <w:rPr>
                <w:noProof/>
                <w:webHidden/>
              </w:rPr>
              <w:tab/>
            </w:r>
            <w:r>
              <w:rPr>
                <w:noProof/>
                <w:webHidden/>
              </w:rPr>
              <w:fldChar w:fldCharType="begin"/>
            </w:r>
            <w:r>
              <w:rPr>
                <w:noProof/>
                <w:webHidden/>
              </w:rPr>
              <w:instrText xml:space="preserve"> PAGEREF _Toc231224531 \h </w:instrText>
            </w:r>
            <w:r>
              <w:rPr>
                <w:noProof/>
                <w:webHidden/>
              </w:rPr>
            </w:r>
            <w:r>
              <w:rPr>
                <w:noProof/>
                <w:webHidden/>
              </w:rPr>
              <w:fldChar w:fldCharType="separate"/>
            </w:r>
            <w:r>
              <w:rPr>
                <w:noProof/>
                <w:webHidden/>
              </w:rPr>
              <w:t>6</w:t>
            </w:r>
            <w:r>
              <w:rPr>
                <w:noProof/>
                <w:webHidden/>
              </w:rPr>
              <w:fldChar w:fldCharType="end"/>
            </w:r>
          </w:hyperlink>
        </w:p>
        <w:p w14:paraId="743413B9" w14:textId="16606AE5" w:rsidR="00455308" w:rsidRDefault="00455308">
          <w:pPr>
            <w:pStyle w:val="TOC1"/>
            <w:tabs>
              <w:tab w:val="right" w:leader="dot" w:pos="10790"/>
            </w:tabs>
            <w:rPr>
              <w:rFonts w:eastAsiaTheme="minorEastAsia" w:cstheme="minorBidi"/>
              <w:noProof/>
              <w:color w:val="auto"/>
              <w:kern w:val="2"/>
              <w:sz w:val="24"/>
              <w:szCs w:val="24"/>
              <w14:ligatures w14:val="standardContextual"/>
            </w:rPr>
          </w:pPr>
          <w:hyperlink w:anchor="_Toc231224532" w:history="1">
            <w:r w:rsidRPr="006C3BF5">
              <w:rPr>
                <w:rStyle w:val="Hyperlink"/>
                <w:noProof/>
              </w:rPr>
              <w:t>Department Roster</w:t>
            </w:r>
            <w:r>
              <w:rPr>
                <w:noProof/>
                <w:webHidden/>
              </w:rPr>
              <w:tab/>
            </w:r>
            <w:r>
              <w:rPr>
                <w:noProof/>
                <w:webHidden/>
              </w:rPr>
              <w:fldChar w:fldCharType="begin"/>
            </w:r>
            <w:r>
              <w:rPr>
                <w:noProof/>
                <w:webHidden/>
              </w:rPr>
              <w:instrText xml:space="preserve"> PAGEREF _Toc231224532 \h </w:instrText>
            </w:r>
            <w:r>
              <w:rPr>
                <w:noProof/>
                <w:webHidden/>
              </w:rPr>
            </w:r>
            <w:r>
              <w:rPr>
                <w:noProof/>
                <w:webHidden/>
              </w:rPr>
              <w:fldChar w:fldCharType="separate"/>
            </w:r>
            <w:r>
              <w:rPr>
                <w:noProof/>
                <w:webHidden/>
              </w:rPr>
              <w:t>7</w:t>
            </w:r>
            <w:r>
              <w:rPr>
                <w:noProof/>
                <w:webHidden/>
              </w:rPr>
              <w:fldChar w:fldCharType="end"/>
            </w:r>
          </w:hyperlink>
        </w:p>
        <w:p w14:paraId="0CE59732" w14:textId="4BE1FEA1" w:rsidR="00455308" w:rsidRDefault="00455308">
          <w:pPr>
            <w:pStyle w:val="TOC1"/>
            <w:tabs>
              <w:tab w:val="right" w:leader="dot" w:pos="10790"/>
            </w:tabs>
            <w:rPr>
              <w:rFonts w:eastAsiaTheme="minorEastAsia" w:cstheme="minorBidi"/>
              <w:noProof/>
              <w:color w:val="auto"/>
              <w:kern w:val="2"/>
              <w:sz w:val="24"/>
              <w:szCs w:val="24"/>
              <w14:ligatures w14:val="standardContextual"/>
            </w:rPr>
          </w:pPr>
          <w:hyperlink w:anchor="_Toc231224533" w:history="1">
            <w:r w:rsidRPr="006C3BF5">
              <w:rPr>
                <w:rStyle w:val="Hyperlink"/>
                <w:noProof/>
              </w:rPr>
              <w:t>Important Phone Numbers</w:t>
            </w:r>
            <w:r>
              <w:rPr>
                <w:noProof/>
                <w:webHidden/>
              </w:rPr>
              <w:tab/>
            </w:r>
            <w:r>
              <w:rPr>
                <w:noProof/>
                <w:webHidden/>
              </w:rPr>
              <w:fldChar w:fldCharType="begin"/>
            </w:r>
            <w:r>
              <w:rPr>
                <w:noProof/>
                <w:webHidden/>
              </w:rPr>
              <w:instrText xml:space="preserve"> PAGEREF _Toc231224533 \h </w:instrText>
            </w:r>
            <w:r>
              <w:rPr>
                <w:noProof/>
                <w:webHidden/>
              </w:rPr>
            </w:r>
            <w:r>
              <w:rPr>
                <w:noProof/>
                <w:webHidden/>
              </w:rPr>
              <w:fldChar w:fldCharType="separate"/>
            </w:r>
            <w:r>
              <w:rPr>
                <w:noProof/>
                <w:webHidden/>
              </w:rPr>
              <w:t>8</w:t>
            </w:r>
            <w:r>
              <w:rPr>
                <w:noProof/>
                <w:webHidden/>
              </w:rPr>
              <w:fldChar w:fldCharType="end"/>
            </w:r>
          </w:hyperlink>
        </w:p>
        <w:p w14:paraId="5EE61DB9" w14:textId="63BA46C3" w:rsidR="00455308" w:rsidRDefault="00455308">
          <w:pPr>
            <w:pStyle w:val="TOC1"/>
            <w:tabs>
              <w:tab w:val="right" w:leader="dot" w:pos="10790"/>
            </w:tabs>
            <w:rPr>
              <w:rFonts w:eastAsiaTheme="minorEastAsia" w:cstheme="minorBidi"/>
              <w:noProof/>
              <w:color w:val="auto"/>
              <w:kern w:val="2"/>
              <w:sz w:val="24"/>
              <w:szCs w:val="24"/>
              <w14:ligatures w14:val="standardContextual"/>
            </w:rPr>
          </w:pPr>
          <w:hyperlink w:anchor="_Toc231224534" w:history="1">
            <w:r w:rsidRPr="006C3BF5">
              <w:rPr>
                <w:rStyle w:val="Hyperlink"/>
                <w:noProof/>
              </w:rPr>
              <w:t>Emergency Assembly Area: Check-In Procedure</w:t>
            </w:r>
            <w:r>
              <w:rPr>
                <w:noProof/>
                <w:webHidden/>
              </w:rPr>
              <w:tab/>
            </w:r>
            <w:r>
              <w:rPr>
                <w:noProof/>
                <w:webHidden/>
              </w:rPr>
              <w:fldChar w:fldCharType="begin"/>
            </w:r>
            <w:r>
              <w:rPr>
                <w:noProof/>
                <w:webHidden/>
              </w:rPr>
              <w:instrText xml:space="preserve"> PAGEREF _Toc231224534 \h </w:instrText>
            </w:r>
            <w:r>
              <w:rPr>
                <w:noProof/>
                <w:webHidden/>
              </w:rPr>
            </w:r>
            <w:r>
              <w:rPr>
                <w:noProof/>
                <w:webHidden/>
              </w:rPr>
              <w:fldChar w:fldCharType="separate"/>
            </w:r>
            <w:r>
              <w:rPr>
                <w:noProof/>
                <w:webHidden/>
              </w:rPr>
              <w:t>10</w:t>
            </w:r>
            <w:r>
              <w:rPr>
                <w:noProof/>
                <w:webHidden/>
              </w:rPr>
              <w:fldChar w:fldCharType="end"/>
            </w:r>
          </w:hyperlink>
        </w:p>
        <w:p w14:paraId="3D0F23C4" w14:textId="49AD8F79" w:rsidR="00455308" w:rsidRDefault="00455308">
          <w:pPr>
            <w:pStyle w:val="TOC2"/>
            <w:tabs>
              <w:tab w:val="right" w:leader="dot" w:pos="10790"/>
            </w:tabs>
            <w:rPr>
              <w:rFonts w:eastAsiaTheme="minorEastAsia" w:cstheme="minorBidi"/>
              <w:noProof/>
              <w:color w:val="auto"/>
              <w:kern w:val="2"/>
              <w:sz w:val="24"/>
              <w:szCs w:val="24"/>
              <w14:ligatures w14:val="standardContextual"/>
            </w:rPr>
          </w:pPr>
          <w:hyperlink w:anchor="_Toc231224535" w:history="1">
            <w:r w:rsidRPr="006C3BF5">
              <w:rPr>
                <w:rStyle w:val="Hyperlink"/>
                <w:noProof/>
              </w:rPr>
              <w:t>Post Emergency</w:t>
            </w:r>
            <w:r>
              <w:rPr>
                <w:noProof/>
                <w:webHidden/>
              </w:rPr>
              <w:tab/>
            </w:r>
            <w:r>
              <w:rPr>
                <w:noProof/>
                <w:webHidden/>
              </w:rPr>
              <w:fldChar w:fldCharType="begin"/>
            </w:r>
            <w:r>
              <w:rPr>
                <w:noProof/>
                <w:webHidden/>
              </w:rPr>
              <w:instrText xml:space="preserve"> PAGEREF _Toc231224535 \h </w:instrText>
            </w:r>
            <w:r>
              <w:rPr>
                <w:noProof/>
                <w:webHidden/>
              </w:rPr>
            </w:r>
            <w:r>
              <w:rPr>
                <w:noProof/>
                <w:webHidden/>
              </w:rPr>
              <w:fldChar w:fldCharType="separate"/>
            </w:r>
            <w:r>
              <w:rPr>
                <w:noProof/>
                <w:webHidden/>
              </w:rPr>
              <w:t>10</w:t>
            </w:r>
            <w:r>
              <w:rPr>
                <w:noProof/>
                <w:webHidden/>
              </w:rPr>
              <w:fldChar w:fldCharType="end"/>
            </w:r>
          </w:hyperlink>
        </w:p>
        <w:p w14:paraId="08DBDCB7" w14:textId="395EF29D" w:rsidR="00455308" w:rsidRDefault="00455308">
          <w:pPr>
            <w:pStyle w:val="TOC1"/>
            <w:tabs>
              <w:tab w:val="right" w:leader="dot" w:pos="10790"/>
            </w:tabs>
            <w:rPr>
              <w:rFonts w:eastAsiaTheme="minorEastAsia" w:cstheme="minorBidi"/>
              <w:noProof/>
              <w:color w:val="auto"/>
              <w:kern w:val="2"/>
              <w:sz w:val="24"/>
              <w:szCs w:val="24"/>
              <w14:ligatures w14:val="standardContextual"/>
            </w:rPr>
          </w:pPr>
          <w:hyperlink w:anchor="_Toc231224536" w:history="1">
            <w:r w:rsidRPr="006C3BF5">
              <w:rPr>
                <w:rStyle w:val="Hyperlink"/>
                <w:noProof/>
              </w:rPr>
              <w:t>Call Tree Template</w:t>
            </w:r>
            <w:r>
              <w:rPr>
                <w:noProof/>
                <w:webHidden/>
              </w:rPr>
              <w:tab/>
            </w:r>
            <w:r>
              <w:rPr>
                <w:noProof/>
                <w:webHidden/>
              </w:rPr>
              <w:fldChar w:fldCharType="begin"/>
            </w:r>
            <w:r>
              <w:rPr>
                <w:noProof/>
                <w:webHidden/>
              </w:rPr>
              <w:instrText xml:space="preserve"> PAGEREF _Toc231224536 \h </w:instrText>
            </w:r>
            <w:r>
              <w:rPr>
                <w:noProof/>
                <w:webHidden/>
              </w:rPr>
            </w:r>
            <w:r>
              <w:rPr>
                <w:noProof/>
                <w:webHidden/>
              </w:rPr>
              <w:fldChar w:fldCharType="separate"/>
            </w:r>
            <w:r>
              <w:rPr>
                <w:noProof/>
                <w:webHidden/>
              </w:rPr>
              <w:t>11</w:t>
            </w:r>
            <w:r>
              <w:rPr>
                <w:noProof/>
                <w:webHidden/>
              </w:rPr>
              <w:fldChar w:fldCharType="end"/>
            </w:r>
          </w:hyperlink>
        </w:p>
        <w:p w14:paraId="75AF0908" w14:textId="0DA21EA8" w:rsidR="00455308" w:rsidRDefault="00455308">
          <w:pPr>
            <w:pStyle w:val="TOC2"/>
            <w:tabs>
              <w:tab w:val="right" w:leader="dot" w:pos="10790"/>
            </w:tabs>
            <w:rPr>
              <w:rFonts w:eastAsiaTheme="minorEastAsia" w:cstheme="minorBidi"/>
              <w:noProof/>
              <w:color w:val="auto"/>
              <w:kern w:val="2"/>
              <w:sz w:val="24"/>
              <w:szCs w:val="24"/>
              <w14:ligatures w14:val="standardContextual"/>
            </w:rPr>
          </w:pPr>
          <w:hyperlink w:anchor="_Toc231224537" w:history="1">
            <w:r w:rsidRPr="006C3BF5">
              <w:rPr>
                <w:rStyle w:val="Hyperlink"/>
                <w:noProof/>
              </w:rPr>
              <w:t>Functional Area/ Department</w:t>
            </w:r>
            <w:r>
              <w:rPr>
                <w:noProof/>
                <w:webHidden/>
              </w:rPr>
              <w:tab/>
            </w:r>
            <w:r>
              <w:rPr>
                <w:noProof/>
                <w:webHidden/>
              </w:rPr>
              <w:fldChar w:fldCharType="begin"/>
            </w:r>
            <w:r>
              <w:rPr>
                <w:noProof/>
                <w:webHidden/>
              </w:rPr>
              <w:instrText xml:space="preserve"> PAGEREF _Toc231224537 \h </w:instrText>
            </w:r>
            <w:r>
              <w:rPr>
                <w:noProof/>
                <w:webHidden/>
              </w:rPr>
            </w:r>
            <w:r>
              <w:rPr>
                <w:noProof/>
                <w:webHidden/>
              </w:rPr>
              <w:fldChar w:fldCharType="separate"/>
            </w:r>
            <w:r>
              <w:rPr>
                <w:noProof/>
                <w:webHidden/>
              </w:rPr>
              <w:t>11</w:t>
            </w:r>
            <w:r>
              <w:rPr>
                <w:noProof/>
                <w:webHidden/>
              </w:rPr>
              <w:fldChar w:fldCharType="end"/>
            </w:r>
          </w:hyperlink>
        </w:p>
        <w:p w14:paraId="56FA6CB8" w14:textId="5F0DA9D3" w:rsidR="00455308" w:rsidRDefault="00455308">
          <w:pPr>
            <w:pStyle w:val="TOC1"/>
            <w:tabs>
              <w:tab w:val="right" w:leader="dot" w:pos="10790"/>
            </w:tabs>
            <w:rPr>
              <w:rFonts w:eastAsiaTheme="minorEastAsia" w:cstheme="minorBidi"/>
              <w:noProof/>
              <w:color w:val="auto"/>
              <w:kern w:val="2"/>
              <w:sz w:val="24"/>
              <w:szCs w:val="24"/>
              <w14:ligatures w14:val="standardContextual"/>
            </w:rPr>
          </w:pPr>
          <w:hyperlink w:anchor="_Toc231224538" w:history="1">
            <w:r w:rsidRPr="006C3BF5">
              <w:rPr>
                <w:rStyle w:val="Hyperlink"/>
                <w:noProof/>
              </w:rPr>
              <w:t>Plan Distribution and Accessibility</w:t>
            </w:r>
            <w:r>
              <w:rPr>
                <w:noProof/>
                <w:webHidden/>
              </w:rPr>
              <w:tab/>
            </w:r>
            <w:r>
              <w:rPr>
                <w:noProof/>
                <w:webHidden/>
              </w:rPr>
              <w:fldChar w:fldCharType="begin"/>
            </w:r>
            <w:r>
              <w:rPr>
                <w:noProof/>
                <w:webHidden/>
              </w:rPr>
              <w:instrText xml:space="preserve"> PAGEREF _Toc231224538 \h </w:instrText>
            </w:r>
            <w:r>
              <w:rPr>
                <w:noProof/>
                <w:webHidden/>
              </w:rPr>
            </w:r>
            <w:r>
              <w:rPr>
                <w:noProof/>
                <w:webHidden/>
              </w:rPr>
              <w:fldChar w:fldCharType="separate"/>
            </w:r>
            <w:r>
              <w:rPr>
                <w:noProof/>
                <w:webHidden/>
              </w:rPr>
              <w:t>13</w:t>
            </w:r>
            <w:r>
              <w:rPr>
                <w:noProof/>
                <w:webHidden/>
              </w:rPr>
              <w:fldChar w:fldCharType="end"/>
            </w:r>
          </w:hyperlink>
        </w:p>
        <w:p w14:paraId="60FF49E3" w14:textId="6029AF93" w:rsidR="003A1409" w:rsidRDefault="003A1409">
          <w:r>
            <w:rPr>
              <w:b/>
              <w:bCs/>
              <w:noProof/>
            </w:rPr>
            <w:fldChar w:fldCharType="end"/>
          </w:r>
        </w:p>
      </w:sdtContent>
    </w:sdt>
    <w:p w14:paraId="5518D748" w14:textId="77777777" w:rsidR="003127FF" w:rsidRPr="003127FF" w:rsidRDefault="003127FF" w:rsidP="003127FF"/>
    <w:p w14:paraId="5813C6CB" w14:textId="77777777" w:rsidR="006B6285" w:rsidRDefault="006B6285" w:rsidP="00DD2790"/>
    <w:p w14:paraId="64996773" w14:textId="77777777" w:rsidR="006B6285" w:rsidRDefault="006B6285" w:rsidP="00DD2790"/>
    <w:p w14:paraId="06955212" w14:textId="77777777" w:rsidR="006B6285" w:rsidRDefault="006B6285" w:rsidP="00DD2790"/>
    <w:p w14:paraId="4D51F4FD" w14:textId="77777777" w:rsidR="006B6285" w:rsidRDefault="006B6285" w:rsidP="00DD2790"/>
    <w:p w14:paraId="4AC0A320" w14:textId="77777777" w:rsidR="006B6285" w:rsidRDefault="006B6285" w:rsidP="00DD2790"/>
    <w:p w14:paraId="08A90F5F" w14:textId="77777777" w:rsidR="00455308" w:rsidRDefault="00455308" w:rsidP="00DD2790"/>
    <w:p w14:paraId="14852562" w14:textId="77777777" w:rsidR="00455308" w:rsidRDefault="00455308" w:rsidP="00DD2790"/>
    <w:p w14:paraId="1591136C" w14:textId="77777777" w:rsidR="006B6285" w:rsidRDefault="006B6285" w:rsidP="00DD2790"/>
    <w:p w14:paraId="7788411C" w14:textId="77777777" w:rsidR="006B6285" w:rsidRDefault="006B6285" w:rsidP="00DD2790"/>
    <w:p w14:paraId="7FAC3A87" w14:textId="7D1FF0D7" w:rsidR="006B6285" w:rsidRPr="003127FF" w:rsidRDefault="003127FF" w:rsidP="006446F3">
      <w:pPr>
        <w:pStyle w:val="Heading1"/>
        <w:jc w:val="both"/>
        <w:rPr>
          <w:color w:val="000000" w:themeColor="text1"/>
        </w:rPr>
      </w:pPr>
      <w:bookmarkStart w:id="1" w:name="_Toc231224522"/>
      <w:r w:rsidRPr="003127FF">
        <w:rPr>
          <w:color w:val="000000" w:themeColor="text1"/>
        </w:rPr>
        <w:lastRenderedPageBreak/>
        <w:t>Introduction</w:t>
      </w:r>
      <w:bookmarkEnd w:id="1"/>
    </w:p>
    <w:p w14:paraId="33029904" w14:textId="06E73647" w:rsidR="00A27989" w:rsidRDefault="00A27989" w:rsidP="006446F3">
      <w:pPr>
        <w:jc w:val="both"/>
      </w:pPr>
      <w:r>
        <w:t>The Department Emergency Action Plan is for your specific department to complete, implement, and practice on an annual basis. It is expected that every department at UC Merced maintains a current plan. Since you are the subject matter expert for your department, this template has been created for you to customize to best fit your department’s operations, personnel, and spaces.</w:t>
      </w:r>
    </w:p>
    <w:p w14:paraId="551DFBCF" w14:textId="7708685E" w:rsidR="00F803CD" w:rsidRDefault="00A27989" w:rsidP="006446F3">
      <w:pPr>
        <w:jc w:val="both"/>
      </w:pPr>
      <w:r>
        <w:t xml:space="preserve">Within this plan are procedures for a variety of incidents that may occur at UC Merced. Departments are strongly encouraged to participate in at least one evacuation drill annually </w:t>
      </w:r>
      <w:r w:rsidR="008C1B4C">
        <w:t xml:space="preserve">following their </w:t>
      </w:r>
      <w:hyperlink r:id="rId13" w:history="1">
        <w:r w:rsidR="008C1B4C" w:rsidRPr="007F33D8">
          <w:rPr>
            <w:rStyle w:val="Hyperlink"/>
          </w:rPr>
          <w:t>Building Emergency Action Plan</w:t>
        </w:r>
        <w:r w:rsidR="00F01EAE" w:rsidRPr="007F33D8">
          <w:rPr>
            <w:rStyle w:val="Hyperlink"/>
          </w:rPr>
          <w:t xml:space="preserve"> </w:t>
        </w:r>
      </w:hyperlink>
      <w:r w:rsidR="00F01EAE">
        <w:t>(BEAP)</w:t>
      </w:r>
      <w:r w:rsidR="008C1B4C">
        <w:t xml:space="preserve"> and evacuating to their designated e</w:t>
      </w:r>
      <w:r w:rsidR="00F861FB">
        <w:t>mergency assembly areas as identified within their building specific plan.</w:t>
      </w:r>
    </w:p>
    <w:p w14:paraId="7A77617C" w14:textId="00F419F6" w:rsidR="00A27989" w:rsidRDefault="00A27989" w:rsidP="006446F3">
      <w:pPr>
        <w:jc w:val="both"/>
      </w:pPr>
      <w:r>
        <w:t xml:space="preserve">This </w:t>
      </w:r>
      <w:r w:rsidR="00F861FB">
        <w:t xml:space="preserve">department emergency action </w:t>
      </w:r>
      <w:r>
        <w:t>plan is considered a living document and should be updated regularly as personnel, procedures, operations, or locations change.</w:t>
      </w:r>
    </w:p>
    <w:p w14:paraId="047676FA" w14:textId="2CAE60A6" w:rsidR="003127FF" w:rsidRDefault="00A27989" w:rsidP="006446F3">
      <w:pPr>
        <w:jc w:val="both"/>
      </w:pPr>
      <w:r>
        <w:t xml:space="preserve">If you have any questions or need assistance, please contact UC Merced Police - Emergency Management at </w:t>
      </w:r>
      <w:hyperlink r:id="rId14" w:history="1">
        <w:r w:rsidR="007F33D8" w:rsidRPr="00927C2C">
          <w:rPr>
            <w:rStyle w:val="Hyperlink"/>
          </w:rPr>
          <w:t>emergency</w:t>
        </w:r>
        <w:r w:rsidR="007F33D8" w:rsidRPr="00927C2C">
          <w:rPr>
            <w:rStyle w:val="Hyperlink"/>
          </w:rPr>
          <w:t>.mgm</w:t>
        </w:r>
        <w:r w:rsidR="007F33D8" w:rsidRPr="00927C2C">
          <w:rPr>
            <w:rStyle w:val="Hyperlink"/>
          </w:rPr>
          <w:t>t@ucmerced.edu</w:t>
        </w:r>
      </w:hyperlink>
      <w:r>
        <w:t>.</w:t>
      </w:r>
    </w:p>
    <w:p w14:paraId="2E93E4D1" w14:textId="1337C4D4" w:rsidR="007F33D8" w:rsidRPr="00667725" w:rsidRDefault="00284A37" w:rsidP="006446F3">
      <w:pPr>
        <w:pStyle w:val="Heading1"/>
        <w:jc w:val="both"/>
        <w:rPr>
          <w:color w:val="auto"/>
        </w:rPr>
      </w:pPr>
      <w:bookmarkStart w:id="2" w:name="_Toc231224523"/>
      <w:r w:rsidRPr="00667725">
        <w:rPr>
          <w:color w:val="auto"/>
        </w:rPr>
        <w:t>Roles and Responsibilities</w:t>
      </w:r>
      <w:bookmarkEnd w:id="2"/>
    </w:p>
    <w:p w14:paraId="1531F151" w14:textId="1168FEFA" w:rsidR="00284A37" w:rsidRDefault="009519F4" w:rsidP="006446F3">
      <w:pPr>
        <w:jc w:val="both"/>
      </w:pPr>
      <w:r>
        <w:t>Responsibilities for emergency planning and response reside at all levels. The success of this effort is dependent upon good management planning and upon all employees becoming familiar with the information that applies to them prior to an actual emergency.</w:t>
      </w:r>
    </w:p>
    <w:p w14:paraId="3E4D8849" w14:textId="77777777" w:rsidR="00815C46" w:rsidRDefault="00815C46" w:rsidP="006446F3">
      <w:pPr>
        <w:jc w:val="both"/>
      </w:pPr>
    </w:p>
    <w:p w14:paraId="6FBF30FE" w14:textId="285E0A34" w:rsidR="003127FF" w:rsidRDefault="002F469B" w:rsidP="006446F3">
      <w:pPr>
        <w:pStyle w:val="Heading2"/>
        <w:jc w:val="both"/>
      </w:pPr>
      <w:bookmarkStart w:id="3" w:name="_Toc231224524"/>
      <w:r>
        <w:t>Role of Faculty &amp; Staff</w:t>
      </w:r>
      <w:bookmarkEnd w:id="3"/>
    </w:p>
    <w:p w14:paraId="156C5A4D" w14:textId="3EFE524A" w:rsidR="002F469B" w:rsidRDefault="002F469B" w:rsidP="006446F3">
      <w:pPr>
        <w:jc w:val="both"/>
      </w:pPr>
      <w:r>
        <w:t>All employees should make an effort to be prepared for emergencies and at a minimum should be familiar with:</w:t>
      </w:r>
    </w:p>
    <w:p w14:paraId="68B88599" w14:textId="075F62C5" w:rsidR="002F469B" w:rsidRDefault="002F469B" w:rsidP="007038C2">
      <w:pPr>
        <w:pStyle w:val="ListParagraph"/>
        <w:numPr>
          <w:ilvl w:val="0"/>
          <w:numId w:val="7"/>
        </w:numPr>
        <w:jc w:val="both"/>
      </w:pPr>
      <w:r>
        <w:t xml:space="preserve">The locations of fire alarm pull stations, fire extinguishers, and evacuation procedures </w:t>
      </w:r>
      <w:r w:rsidR="00302885">
        <w:t>including their evacuation routes, areas of refuge, and emergency assembly areas to their building(s)</w:t>
      </w:r>
    </w:p>
    <w:p w14:paraId="122192C6" w14:textId="597108C9" w:rsidR="00302885" w:rsidRDefault="009F28BB" w:rsidP="007038C2">
      <w:pPr>
        <w:pStyle w:val="ListParagraph"/>
        <w:numPr>
          <w:ilvl w:val="0"/>
          <w:numId w:val="7"/>
        </w:numPr>
        <w:jc w:val="both"/>
      </w:pPr>
      <w:r>
        <w:t xml:space="preserve">The emergency response guidelines in the </w:t>
      </w:r>
      <w:hyperlink r:id="rId15" w:history="1">
        <w:r w:rsidRPr="00B217FB">
          <w:rPr>
            <w:rStyle w:val="Hyperlink"/>
          </w:rPr>
          <w:t>UC Merced Emergency Response Guide</w:t>
        </w:r>
      </w:hyperlink>
      <w:r>
        <w:t xml:space="preserve"> and </w:t>
      </w:r>
      <w:hyperlink r:id="rId16" w:history="1">
        <w:r w:rsidRPr="009F28BB">
          <w:rPr>
            <w:rStyle w:val="Hyperlink"/>
          </w:rPr>
          <w:t>Building Emergency Action Plan</w:t>
        </w:r>
      </w:hyperlink>
      <w:r w:rsidR="00820E0D">
        <w:t xml:space="preserve"> (BEAP)</w:t>
      </w:r>
    </w:p>
    <w:p w14:paraId="68AAD706" w14:textId="13DA6832" w:rsidR="00B217FB" w:rsidRDefault="00B217FB" w:rsidP="007038C2">
      <w:pPr>
        <w:pStyle w:val="ListParagraph"/>
        <w:numPr>
          <w:ilvl w:val="0"/>
          <w:numId w:val="7"/>
        </w:numPr>
        <w:jc w:val="both"/>
      </w:pPr>
      <w:r>
        <w:t>Emerge</w:t>
      </w:r>
      <w:r w:rsidR="00820E0D">
        <w:t>ncy procedures in this Department Emergency Action Plan (DEAP)</w:t>
      </w:r>
    </w:p>
    <w:p w14:paraId="0FB7BAA1" w14:textId="62193D47" w:rsidR="00F6698B" w:rsidRDefault="0024409A" w:rsidP="006446F3">
      <w:pPr>
        <w:jc w:val="both"/>
      </w:pPr>
      <w:r>
        <w:t xml:space="preserve">In the event of an emergency, be prepared to assess situations quickly but thoroughly, and use common sense </w:t>
      </w:r>
      <w:r w:rsidR="001766E0">
        <w:t xml:space="preserve">in determining course of action. Follow the guidance provided by </w:t>
      </w:r>
      <w:r w:rsidR="009F4171">
        <w:t>first responders</w:t>
      </w:r>
      <w:r w:rsidR="008B665A">
        <w:t xml:space="preserve">. Faculty and staff </w:t>
      </w:r>
      <w:r w:rsidR="002C38A1">
        <w:t>are seen as leaders by students and should be prepared to direct their students to the appropriate emergency assembly area.</w:t>
      </w:r>
    </w:p>
    <w:p w14:paraId="1CD75004" w14:textId="77777777" w:rsidR="00815C46" w:rsidRDefault="00815C46" w:rsidP="006446F3">
      <w:pPr>
        <w:jc w:val="both"/>
      </w:pPr>
    </w:p>
    <w:p w14:paraId="5E7D94D1" w14:textId="7FC40AF6" w:rsidR="00820E0D" w:rsidRPr="00820E0D" w:rsidRDefault="00820E0D" w:rsidP="006446F3">
      <w:pPr>
        <w:pStyle w:val="Heading2"/>
        <w:jc w:val="both"/>
      </w:pPr>
      <w:bookmarkStart w:id="4" w:name="_Toc231224525"/>
      <w:r>
        <w:lastRenderedPageBreak/>
        <w:t>Managers and Supervisors</w:t>
      </w:r>
      <w:bookmarkEnd w:id="4"/>
    </w:p>
    <w:p w14:paraId="43598859" w14:textId="67ED5A20" w:rsidR="003127FF" w:rsidRDefault="00D62890" w:rsidP="006446F3">
      <w:pPr>
        <w:jc w:val="both"/>
      </w:pPr>
      <w:r>
        <w:t>Managers and Supervisors are responsible for supporting departmental preparedness and ensuring employees are familiar with</w:t>
      </w:r>
      <w:r w:rsidR="008A4FC2">
        <w:t xml:space="preserve"> emergency procedures. Responsibilities include:</w:t>
      </w:r>
    </w:p>
    <w:p w14:paraId="0E510E2D" w14:textId="792D0E77" w:rsidR="008A4FC2" w:rsidRDefault="008A4FC2" w:rsidP="007038C2">
      <w:pPr>
        <w:pStyle w:val="ListParagraph"/>
        <w:numPr>
          <w:ilvl w:val="0"/>
          <w:numId w:val="8"/>
        </w:numPr>
        <w:jc w:val="both"/>
      </w:pPr>
      <w:r>
        <w:t>Communicate emergency procedures and preparedness information to employees</w:t>
      </w:r>
    </w:p>
    <w:p w14:paraId="60CA887C" w14:textId="30DF5C30" w:rsidR="008A4FC2" w:rsidRDefault="008A4FC2" w:rsidP="007038C2">
      <w:pPr>
        <w:pStyle w:val="ListParagraph"/>
        <w:numPr>
          <w:ilvl w:val="0"/>
          <w:numId w:val="8"/>
        </w:numPr>
        <w:jc w:val="both"/>
      </w:pPr>
      <w:r>
        <w:t xml:space="preserve">Ensure </w:t>
      </w:r>
      <w:r w:rsidR="00910E57">
        <w:t>personnel</w:t>
      </w:r>
      <w:r>
        <w:t xml:space="preserve"> are familiar with e</w:t>
      </w:r>
      <w:r w:rsidR="00910E57">
        <w:t>mergency procedures and departmental emergency plans</w:t>
      </w:r>
    </w:p>
    <w:p w14:paraId="720ADF2B" w14:textId="5888D954" w:rsidR="00910E57" w:rsidRDefault="00910E57" w:rsidP="007038C2">
      <w:pPr>
        <w:pStyle w:val="ListParagraph"/>
        <w:numPr>
          <w:ilvl w:val="0"/>
          <w:numId w:val="8"/>
        </w:numPr>
        <w:jc w:val="both"/>
      </w:pPr>
      <w:r>
        <w:t>Support personnel during e</w:t>
      </w:r>
      <w:r w:rsidR="00A900ED">
        <w:t>vacuations, shelter-in-place, and other emergencies</w:t>
      </w:r>
    </w:p>
    <w:p w14:paraId="2F2368C3" w14:textId="3E2E6292" w:rsidR="00A900ED" w:rsidRDefault="00A900ED" w:rsidP="007038C2">
      <w:pPr>
        <w:pStyle w:val="ListParagraph"/>
        <w:numPr>
          <w:ilvl w:val="0"/>
          <w:numId w:val="8"/>
        </w:numPr>
        <w:jc w:val="both"/>
      </w:pPr>
      <w:r>
        <w:t>Assist with personnel accountability when safe and appropriate</w:t>
      </w:r>
    </w:p>
    <w:p w14:paraId="4EBF7B4E" w14:textId="152B5B4E" w:rsidR="00A900ED" w:rsidRDefault="00A900ED" w:rsidP="007038C2">
      <w:pPr>
        <w:pStyle w:val="ListParagraph"/>
        <w:numPr>
          <w:ilvl w:val="0"/>
          <w:numId w:val="8"/>
        </w:numPr>
        <w:jc w:val="both"/>
      </w:pPr>
      <w:r>
        <w:t xml:space="preserve">Coordinate with </w:t>
      </w:r>
      <w:r w:rsidR="009F4171">
        <w:t>first responders</w:t>
      </w:r>
      <w:r>
        <w:t xml:space="preserve"> during emergencies or incidents</w:t>
      </w:r>
    </w:p>
    <w:p w14:paraId="2FB57417" w14:textId="70301F00" w:rsidR="00561AFA" w:rsidRDefault="00A900ED" w:rsidP="007038C2">
      <w:pPr>
        <w:pStyle w:val="ListParagraph"/>
        <w:numPr>
          <w:ilvl w:val="0"/>
          <w:numId w:val="8"/>
        </w:numPr>
        <w:jc w:val="both"/>
      </w:pPr>
      <w:r>
        <w:t>Review and update departmental emergency procedures and plans as needed</w:t>
      </w:r>
    </w:p>
    <w:p w14:paraId="53E32983" w14:textId="6E8E05E2" w:rsidR="002C3194" w:rsidRDefault="002C3194" w:rsidP="006446F3">
      <w:pPr>
        <w:jc w:val="both"/>
      </w:pPr>
      <w:r>
        <w:t>In the absence of a Building Safety Coordinator</w:t>
      </w:r>
      <w:r w:rsidR="00431C83">
        <w:t>, any present manager/supervisor(s) shall report to a first responder</w:t>
      </w:r>
      <w:r w:rsidR="007714E1">
        <w:t xml:space="preserve"> to provide them with an update on their employee or student evacuation status or assistance needs.</w:t>
      </w:r>
    </w:p>
    <w:p w14:paraId="34E59748" w14:textId="77777777" w:rsidR="00B54EFD" w:rsidRDefault="00B54EFD" w:rsidP="006446F3">
      <w:pPr>
        <w:jc w:val="both"/>
      </w:pPr>
    </w:p>
    <w:p w14:paraId="362B2873" w14:textId="35B9214C" w:rsidR="00815C46" w:rsidRDefault="00796520" w:rsidP="006446F3">
      <w:pPr>
        <w:pStyle w:val="Heading2"/>
        <w:jc w:val="both"/>
      </w:pPr>
      <w:bookmarkStart w:id="5" w:name="_Toc231224526"/>
      <w:r>
        <w:t>Department Safety Representative</w:t>
      </w:r>
      <w:bookmarkEnd w:id="5"/>
    </w:p>
    <w:p w14:paraId="06A97FD7" w14:textId="7785D640" w:rsidR="00796520" w:rsidRDefault="00EB5A8D" w:rsidP="006446F3">
      <w:pPr>
        <w:jc w:val="both"/>
      </w:pPr>
      <w:r>
        <w:t>Department Safety Representatives support emergency preparedness efforts within their department</w:t>
      </w:r>
      <w:r w:rsidR="00CF000A">
        <w:t>. Responsibilities include:</w:t>
      </w:r>
    </w:p>
    <w:p w14:paraId="1CCD6087" w14:textId="73EC2E5B" w:rsidR="00CF000A" w:rsidRDefault="00CF000A" w:rsidP="007038C2">
      <w:pPr>
        <w:pStyle w:val="ListParagraph"/>
        <w:numPr>
          <w:ilvl w:val="0"/>
          <w:numId w:val="10"/>
        </w:numPr>
        <w:jc w:val="both"/>
      </w:pPr>
      <w:r>
        <w:t>Assisting with the development and maintenance of the Department Emergency Action Plan (DEAP)</w:t>
      </w:r>
    </w:p>
    <w:p w14:paraId="1BAFB8D9" w14:textId="7B650AC7" w:rsidR="00CF000A" w:rsidRDefault="00CF000A" w:rsidP="007038C2">
      <w:pPr>
        <w:pStyle w:val="ListParagraph"/>
        <w:numPr>
          <w:ilvl w:val="0"/>
          <w:numId w:val="10"/>
        </w:numPr>
        <w:jc w:val="both"/>
      </w:pPr>
      <w:r>
        <w:t xml:space="preserve">Promoting awareness of departmental </w:t>
      </w:r>
      <w:r w:rsidR="008C5B24">
        <w:t>emergency procedures and preparedness resources</w:t>
      </w:r>
    </w:p>
    <w:p w14:paraId="439CD463" w14:textId="5E01F0DB" w:rsidR="008C5B24" w:rsidRDefault="008C5B24" w:rsidP="007038C2">
      <w:pPr>
        <w:pStyle w:val="ListParagraph"/>
        <w:numPr>
          <w:ilvl w:val="0"/>
          <w:numId w:val="10"/>
        </w:numPr>
        <w:jc w:val="both"/>
      </w:pPr>
      <w:r>
        <w:t>Serving as a liaison between the department and Emergency Management and first responders</w:t>
      </w:r>
    </w:p>
    <w:p w14:paraId="122EEE2F" w14:textId="6D15AC50" w:rsidR="008C5B24" w:rsidRDefault="00146A05" w:rsidP="007038C2">
      <w:pPr>
        <w:pStyle w:val="ListParagraph"/>
        <w:numPr>
          <w:ilvl w:val="0"/>
          <w:numId w:val="10"/>
        </w:numPr>
        <w:jc w:val="both"/>
      </w:pPr>
      <w:r>
        <w:t>Supporting participation in training, exercises, and evacuation drills.</w:t>
      </w:r>
    </w:p>
    <w:p w14:paraId="22CFF66B" w14:textId="1DF287EB" w:rsidR="00146A05" w:rsidRDefault="00146A05" w:rsidP="007038C2">
      <w:pPr>
        <w:pStyle w:val="ListParagraph"/>
        <w:numPr>
          <w:ilvl w:val="0"/>
          <w:numId w:val="10"/>
        </w:numPr>
        <w:jc w:val="both"/>
      </w:pPr>
      <w:r>
        <w:t>Communicating department-specific preparedness needs</w:t>
      </w:r>
    </w:p>
    <w:p w14:paraId="7BB60095" w14:textId="77777777" w:rsidR="00B54EFD" w:rsidRPr="00796520" w:rsidRDefault="00B54EFD" w:rsidP="006446F3">
      <w:pPr>
        <w:pStyle w:val="ListParagraph"/>
        <w:jc w:val="both"/>
      </w:pPr>
    </w:p>
    <w:p w14:paraId="48E9477A" w14:textId="7540D8CA" w:rsidR="003127FF" w:rsidRDefault="0034154C" w:rsidP="006446F3">
      <w:pPr>
        <w:pStyle w:val="Heading2"/>
        <w:jc w:val="both"/>
      </w:pPr>
      <w:bookmarkStart w:id="6" w:name="_Toc231224527"/>
      <w:r>
        <w:t>Building Safety Coordinators</w:t>
      </w:r>
      <w:bookmarkEnd w:id="6"/>
    </w:p>
    <w:p w14:paraId="358B4993" w14:textId="77777777" w:rsidR="006A49A1" w:rsidRDefault="006A49A1" w:rsidP="006446F3">
      <w:pPr>
        <w:jc w:val="both"/>
      </w:pPr>
      <w:r>
        <w:t>Building Safety Coordinators support emergency preparedness and response efforts within their assigned building. Responsibilities include:</w:t>
      </w:r>
    </w:p>
    <w:p w14:paraId="3B925B27" w14:textId="77777777" w:rsidR="006A49A1" w:rsidRDefault="006A49A1" w:rsidP="007038C2">
      <w:pPr>
        <w:pStyle w:val="ListParagraph"/>
        <w:numPr>
          <w:ilvl w:val="0"/>
          <w:numId w:val="9"/>
        </w:numPr>
        <w:jc w:val="both"/>
      </w:pPr>
      <w:r>
        <w:t>Promote awareness of building emergency procedures and evacuation routes</w:t>
      </w:r>
    </w:p>
    <w:p w14:paraId="78BFBD55" w14:textId="77777777" w:rsidR="006A49A1" w:rsidRDefault="006A49A1" w:rsidP="007038C2">
      <w:pPr>
        <w:pStyle w:val="ListParagraph"/>
        <w:numPr>
          <w:ilvl w:val="0"/>
          <w:numId w:val="9"/>
        </w:numPr>
        <w:jc w:val="both"/>
      </w:pPr>
      <w:r>
        <w:t>Assist with evacuations and direct occupants to designated emergency assembly areas</w:t>
      </w:r>
    </w:p>
    <w:p w14:paraId="6ECF61BC" w14:textId="77777777" w:rsidR="006A49A1" w:rsidRDefault="006A49A1" w:rsidP="007038C2">
      <w:pPr>
        <w:pStyle w:val="ListParagraph"/>
        <w:numPr>
          <w:ilvl w:val="0"/>
          <w:numId w:val="9"/>
        </w:numPr>
        <w:jc w:val="both"/>
      </w:pPr>
      <w:r>
        <w:t>Support individuals requiring additional assistance during emergencies, when safe to do so</w:t>
      </w:r>
    </w:p>
    <w:p w14:paraId="24E54CE1" w14:textId="77777777" w:rsidR="006A49A1" w:rsidRDefault="006A49A1" w:rsidP="007038C2">
      <w:pPr>
        <w:pStyle w:val="ListParagraph"/>
        <w:numPr>
          <w:ilvl w:val="0"/>
          <w:numId w:val="9"/>
        </w:numPr>
        <w:jc w:val="both"/>
      </w:pPr>
      <w:r>
        <w:t>Participate in emergency preparedness activities, training, and evacuation drills</w:t>
      </w:r>
    </w:p>
    <w:p w14:paraId="0BC316A7" w14:textId="6CFB7FE6" w:rsidR="006A49A1" w:rsidRDefault="006A49A1" w:rsidP="006446F3">
      <w:pPr>
        <w:jc w:val="both"/>
      </w:pPr>
      <w:r>
        <w:t xml:space="preserve">Refer to your </w:t>
      </w:r>
      <w:hyperlink r:id="rId17" w:history="1">
        <w:r w:rsidRPr="00386F0E">
          <w:rPr>
            <w:rStyle w:val="Hyperlink"/>
          </w:rPr>
          <w:t>Building Emergency Action Plan</w:t>
        </w:r>
      </w:hyperlink>
      <w:r>
        <w:t xml:space="preserve"> (BEAP) to identify your designated Building Safety Coordinator(s) and building-specific emergency procedures. </w:t>
      </w:r>
      <w:r w:rsidR="00607061">
        <w:t xml:space="preserve">Employees interested in becoming a </w:t>
      </w:r>
      <w:hyperlink r:id="rId18" w:history="1">
        <w:r w:rsidRPr="006A49A1">
          <w:rPr>
            <w:rStyle w:val="Hyperlink"/>
          </w:rPr>
          <w:t xml:space="preserve">Building Safety Coordinator </w:t>
        </w:r>
      </w:hyperlink>
      <w:r w:rsidR="00FC664A">
        <w:t xml:space="preserve">area encouraged to reach out to </w:t>
      </w:r>
      <w:hyperlink r:id="rId19" w:history="1">
        <w:r w:rsidR="00FC664A" w:rsidRPr="00927C2C">
          <w:rPr>
            <w:rStyle w:val="Hyperlink"/>
          </w:rPr>
          <w:t>emergency.mgmt@ucmerced.edu</w:t>
        </w:r>
      </w:hyperlink>
      <w:r w:rsidR="00FC664A">
        <w:t xml:space="preserve"> for additional information.</w:t>
      </w:r>
    </w:p>
    <w:p w14:paraId="028EA15E" w14:textId="77777777" w:rsidR="00FC664A" w:rsidRPr="0034154C" w:rsidRDefault="00FC664A" w:rsidP="006A49A1"/>
    <w:p w14:paraId="04FC7B57" w14:textId="77777777" w:rsidR="003127FF" w:rsidRDefault="003127FF" w:rsidP="00DD2790"/>
    <w:p w14:paraId="150079DD" w14:textId="6D03F55B" w:rsidR="003127FF" w:rsidRPr="00132BDE" w:rsidRDefault="00815C46" w:rsidP="001537C2">
      <w:pPr>
        <w:pStyle w:val="Heading1"/>
        <w:ind w:left="360"/>
        <w:rPr>
          <w:color w:val="000000" w:themeColor="text1"/>
        </w:rPr>
      </w:pPr>
      <w:bookmarkStart w:id="7" w:name="_Toc231224528"/>
      <w:r w:rsidRPr="00132BDE">
        <w:rPr>
          <w:color w:val="000000" w:themeColor="text1"/>
        </w:rPr>
        <w:lastRenderedPageBreak/>
        <w:t>Plan Checklist</w:t>
      </w:r>
      <w:bookmarkEnd w:id="7"/>
    </w:p>
    <w:p w14:paraId="365C9BFD" w14:textId="5D1C47BE" w:rsidR="00796520" w:rsidRPr="001C7D35" w:rsidRDefault="00C5170D" w:rsidP="00C5170D">
      <w:pPr>
        <w:pStyle w:val="ListParagraph"/>
      </w:pPr>
      <w:sdt>
        <w:sdtPr>
          <w:id w:val="-575514176"/>
          <w14:checkbox>
            <w14:checked w14:val="0"/>
            <w14:checkedState w14:val="2612" w14:font="MS Gothic"/>
            <w14:uncheckedState w14:val="2610" w14:font="MS Gothic"/>
          </w14:checkbox>
        </w:sdtPr>
        <w:sdtContent>
          <w:r>
            <w:rPr>
              <w:rFonts w:ascii="MS Gothic" w:eastAsia="MS Gothic" w:hAnsi="MS Gothic" w:hint="eastAsia"/>
            </w:rPr>
            <w:t>☐</w:t>
          </w:r>
        </w:sdtContent>
      </w:sdt>
      <w:r w:rsidR="00761382">
        <w:t xml:space="preserve">Individual Responsible for </w:t>
      </w:r>
      <w:r w:rsidR="00D22673">
        <w:t xml:space="preserve">maintaining Department Emergency Action Plan: </w:t>
      </w:r>
      <w:r w:rsidR="001C7D35" w:rsidRPr="00C63365">
        <w:rPr>
          <w:highlight w:val="yellow"/>
          <w:u w:val="single"/>
        </w:rPr>
        <w:t>[ENTER NAME/PHONE]</w:t>
      </w:r>
    </w:p>
    <w:p w14:paraId="4D47EC57" w14:textId="4A4AABDC" w:rsidR="001C7D35" w:rsidRPr="00C63365" w:rsidRDefault="00C5170D" w:rsidP="00C5170D">
      <w:pPr>
        <w:pStyle w:val="ListParagraph"/>
      </w:pPr>
      <w:sdt>
        <w:sdtPr>
          <w:id w:val="117815604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63365">
        <w:t xml:space="preserve">Department Safety Representative: </w:t>
      </w:r>
      <w:r w:rsidR="00C63365" w:rsidRPr="00C63365">
        <w:rPr>
          <w:highlight w:val="yellow"/>
          <w:u w:val="single"/>
        </w:rPr>
        <w:t>[ENTER NAME/PHONE]</w:t>
      </w:r>
    </w:p>
    <w:p w14:paraId="24E0D449" w14:textId="53E7A12A" w:rsidR="001B0D22" w:rsidRDefault="00C5170D" w:rsidP="00C5170D">
      <w:pPr>
        <w:pStyle w:val="ListParagraph"/>
      </w:pPr>
      <w:sdt>
        <w:sdtPr>
          <w:id w:val="8650206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0D22">
        <w:t xml:space="preserve">Department Emergency Action Plan Completion Date: </w:t>
      </w:r>
      <w:r w:rsidR="001B0D22" w:rsidRPr="00C63365">
        <w:rPr>
          <w:highlight w:val="yellow"/>
          <w:u w:val="single"/>
        </w:rPr>
        <w:t xml:space="preserve">[ENTER </w:t>
      </w:r>
      <w:r w:rsidR="001B0D22">
        <w:rPr>
          <w:highlight w:val="yellow"/>
          <w:u w:val="single"/>
        </w:rPr>
        <w:t>COMPLETION DATE</w:t>
      </w:r>
      <w:r w:rsidR="001B0D22" w:rsidRPr="00C63365">
        <w:rPr>
          <w:highlight w:val="yellow"/>
          <w:u w:val="single"/>
        </w:rPr>
        <w:t>]</w:t>
      </w:r>
    </w:p>
    <w:p w14:paraId="2929621C" w14:textId="63950216" w:rsidR="00C63365" w:rsidRPr="001B0D22" w:rsidRDefault="00C5170D" w:rsidP="00C5170D">
      <w:pPr>
        <w:pStyle w:val="ListParagraph"/>
      </w:pPr>
      <w:sdt>
        <w:sdtPr>
          <w:id w:val="-264465482"/>
          <w14:checkbox>
            <w14:checked w14:val="0"/>
            <w14:checkedState w14:val="2612" w14:font="MS Gothic"/>
            <w14:uncheckedState w14:val="2610" w14:font="MS Gothic"/>
          </w14:checkbox>
        </w:sdtPr>
        <w:sdtContent>
          <w:r>
            <w:rPr>
              <w:rFonts w:ascii="MS Gothic" w:eastAsia="MS Gothic" w:hAnsi="MS Gothic" w:hint="eastAsia"/>
            </w:rPr>
            <w:t>☐</w:t>
          </w:r>
        </w:sdtContent>
      </w:sdt>
      <w:r>
        <w:t>I</w:t>
      </w:r>
      <w:r>
        <w:t xml:space="preserve"> </w:t>
      </w:r>
      <w:r w:rsidR="00C63365">
        <w:t xml:space="preserve">Location of printed copy: </w:t>
      </w:r>
      <w:r w:rsidR="006537C9" w:rsidRPr="00C63365">
        <w:rPr>
          <w:highlight w:val="yellow"/>
          <w:u w:val="single"/>
        </w:rPr>
        <w:t xml:space="preserve">[ENTER </w:t>
      </w:r>
      <w:r w:rsidR="006537C9">
        <w:rPr>
          <w:highlight w:val="yellow"/>
          <w:u w:val="single"/>
        </w:rPr>
        <w:t>LOCATION</w:t>
      </w:r>
      <w:r w:rsidR="00B90098">
        <w:rPr>
          <w:highlight w:val="yellow"/>
          <w:u w:val="single"/>
        </w:rPr>
        <w:t>: BUILDING/SUITE/DEPARTMENT/OFFICE</w:t>
      </w:r>
      <w:r w:rsidR="006537C9" w:rsidRPr="00C63365">
        <w:rPr>
          <w:highlight w:val="yellow"/>
          <w:u w:val="single"/>
        </w:rPr>
        <w:t>/</w:t>
      </w:r>
      <w:r w:rsidR="00B90098">
        <w:rPr>
          <w:highlight w:val="yellow"/>
          <w:u w:val="single"/>
        </w:rPr>
        <w:t>ROOM</w:t>
      </w:r>
      <w:r w:rsidR="006537C9" w:rsidRPr="00C63365">
        <w:rPr>
          <w:highlight w:val="yellow"/>
          <w:u w:val="single"/>
        </w:rPr>
        <w:t>]</w:t>
      </w:r>
    </w:p>
    <w:p w14:paraId="5AA6F91F" w14:textId="6BC79643" w:rsidR="001B0D22" w:rsidRPr="003C6DE0" w:rsidRDefault="00C5170D" w:rsidP="00C5170D">
      <w:pPr>
        <w:pStyle w:val="ListParagraph"/>
      </w:pPr>
      <w:sdt>
        <w:sdtPr>
          <w:id w:val="-855961163"/>
          <w14:checkbox>
            <w14:checked w14:val="0"/>
            <w14:checkedState w14:val="2612" w14:font="MS Gothic"/>
            <w14:uncheckedState w14:val="2610" w14:font="MS Gothic"/>
          </w14:checkbox>
        </w:sdtPr>
        <w:sdtContent>
          <w:r>
            <w:rPr>
              <w:rFonts w:ascii="MS Gothic" w:eastAsia="MS Gothic" w:hAnsi="MS Gothic" w:hint="eastAsia"/>
            </w:rPr>
            <w:t>☐</w:t>
          </w:r>
        </w:sdtContent>
      </w:sdt>
      <w:r>
        <w:t>I</w:t>
      </w:r>
      <w:r>
        <w:t xml:space="preserve"> </w:t>
      </w:r>
      <w:r w:rsidR="002B1B48">
        <w:t xml:space="preserve">PDF copy sent to all department employees: </w:t>
      </w:r>
      <w:r w:rsidR="002B1B48" w:rsidRPr="00C63365">
        <w:rPr>
          <w:highlight w:val="yellow"/>
          <w:u w:val="single"/>
        </w:rPr>
        <w:t xml:space="preserve">[ENTER </w:t>
      </w:r>
      <w:r w:rsidR="002B1B48">
        <w:rPr>
          <w:highlight w:val="yellow"/>
          <w:u w:val="single"/>
        </w:rPr>
        <w:t>DATE</w:t>
      </w:r>
      <w:r w:rsidR="003C6DE0">
        <w:rPr>
          <w:highlight w:val="yellow"/>
          <w:u w:val="single"/>
        </w:rPr>
        <w:t xml:space="preserve"> SENT</w:t>
      </w:r>
      <w:r w:rsidR="002B1B48" w:rsidRPr="00C63365">
        <w:rPr>
          <w:highlight w:val="yellow"/>
          <w:u w:val="single"/>
        </w:rPr>
        <w:t>]</w:t>
      </w:r>
    </w:p>
    <w:p w14:paraId="77EF5873" w14:textId="09AA413E" w:rsidR="003C6DE0" w:rsidRPr="00132BDE" w:rsidRDefault="00C5170D" w:rsidP="00C5170D">
      <w:pPr>
        <w:pStyle w:val="ListParagraph"/>
      </w:pPr>
      <w:sdt>
        <w:sdtPr>
          <w:id w:val="-977765631"/>
          <w14:checkbox>
            <w14:checked w14:val="0"/>
            <w14:checkedState w14:val="2612" w14:font="MS Gothic"/>
            <w14:uncheckedState w14:val="2610" w14:font="MS Gothic"/>
          </w14:checkbox>
        </w:sdtPr>
        <w:sdtContent>
          <w:r>
            <w:rPr>
              <w:rFonts w:ascii="MS Gothic" w:eastAsia="MS Gothic" w:hAnsi="MS Gothic" w:hint="eastAsia"/>
            </w:rPr>
            <w:t>☐</w:t>
          </w:r>
        </w:sdtContent>
      </w:sdt>
      <w:r>
        <w:t>I</w:t>
      </w:r>
      <w:r>
        <w:t xml:space="preserve"> </w:t>
      </w:r>
      <w:r w:rsidR="003C6DE0">
        <w:t xml:space="preserve">Emailed copy of DEAP to Emergency Management for review: </w:t>
      </w:r>
      <w:r w:rsidR="003C6DE0" w:rsidRPr="00C63365">
        <w:rPr>
          <w:highlight w:val="yellow"/>
          <w:u w:val="single"/>
        </w:rPr>
        <w:t xml:space="preserve">[ENTER </w:t>
      </w:r>
      <w:r w:rsidR="003C6DE0">
        <w:rPr>
          <w:highlight w:val="yellow"/>
          <w:u w:val="single"/>
        </w:rPr>
        <w:t>DATE SENT</w:t>
      </w:r>
      <w:r w:rsidR="003C6DE0" w:rsidRPr="00C63365">
        <w:rPr>
          <w:highlight w:val="yellow"/>
          <w:u w:val="single"/>
        </w:rPr>
        <w:t>]</w:t>
      </w:r>
    </w:p>
    <w:p w14:paraId="076FA784" w14:textId="77777777" w:rsidR="00132BDE" w:rsidRPr="003C6DE0" w:rsidRDefault="00132BDE" w:rsidP="00132BDE"/>
    <w:p w14:paraId="680FBB69" w14:textId="1AECB79E" w:rsidR="003127FF" w:rsidRDefault="004E712B" w:rsidP="00132BDE">
      <w:pPr>
        <w:pStyle w:val="Heading2"/>
        <w:jc w:val="center"/>
      </w:pPr>
      <w:bookmarkStart w:id="8" w:name="_Toc231224529"/>
      <w:r>
        <w:t>Plan Maintenance</w:t>
      </w:r>
      <w:bookmarkEnd w:id="8"/>
    </w:p>
    <w:tbl>
      <w:tblPr>
        <w:tblStyle w:val="TableGrid"/>
        <w:tblW w:w="5000" w:type="pct"/>
        <w:tblLook w:val="04A0" w:firstRow="1" w:lastRow="0" w:firstColumn="1" w:lastColumn="0" w:noHBand="0" w:noVBand="1"/>
      </w:tblPr>
      <w:tblGrid>
        <w:gridCol w:w="3598"/>
        <w:gridCol w:w="3597"/>
        <w:gridCol w:w="3595"/>
      </w:tblGrid>
      <w:tr w:rsidR="00EA25F9" w14:paraId="131C1B37" w14:textId="77777777" w:rsidTr="002B11C1">
        <w:trPr>
          <w:trHeight w:val="353"/>
        </w:trPr>
        <w:tc>
          <w:tcPr>
            <w:tcW w:w="1667" w:type="pct"/>
          </w:tcPr>
          <w:p w14:paraId="1F4F0755" w14:textId="2C8DCC7A" w:rsidR="00EA25F9" w:rsidRPr="00EA25F9" w:rsidRDefault="00EA25F9" w:rsidP="00EA25F9">
            <w:pPr>
              <w:jc w:val="center"/>
              <w:rPr>
                <w:b/>
                <w:bCs/>
              </w:rPr>
            </w:pPr>
            <w:r w:rsidRPr="00EA25F9">
              <w:rPr>
                <w:b/>
                <w:bCs/>
              </w:rPr>
              <w:t>Issue Date</w:t>
            </w:r>
          </w:p>
        </w:tc>
        <w:tc>
          <w:tcPr>
            <w:tcW w:w="1667" w:type="pct"/>
          </w:tcPr>
          <w:p w14:paraId="35D91342" w14:textId="0D9AB1F9" w:rsidR="00EA25F9" w:rsidRPr="00EA25F9" w:rsidRDefault="00EA25F9" w:rsidP="00EA25F9">
            <w:pPr>
              <w:jc w:val="center"/>
              <w:rPr>
                <w:b/>
                <w:bCs/>
              </w:rPr>
            </w:pPr>
            <w:r w:rsidRPr="00EA25F9">
              <w:rPr>
                <w:b/>
                <w:bCs/>
              </w:rPr>
              <w:t>Revision Date</w:t>
            </w:r>
          </w:p>
        </w:tc>
        <w:tc>
          <w:tcPr>
            <w:tcW w:w="1666" w:type="pct"/>
          </w:tcPr>
          <w:p w14:paraId="63C4A5FA" w14:textId="56EA232F" w:rsidR="00EA25F9" w:rsidRPr="00EA25F9" w:rsidRDefault="00EA25F9" w:rsidP="00EA25F9">
            <w:pPr>
              <w:jc w:val="center"/>
              <w:rPr>
                <w:b/>
                <w:bCs/>
              </w:rPr>
            </w:pPr>
            <w:r w:rsidRPr="00EA25F9">
              <w:rPr>
                <w:b/>
                <w:bCs/>
              </w:rPr>
              <w:t>Summary of Changes</w:t>
            </w:r>
          </w:p>
        </w:tc>
      </w:tr>
      <w:tr w:rsidR="00EA25F9" w14:paraId="226B89F0" w14:textId="77777777" w:rsidTr="002B11C1">
        <w:trPr>
          <w:trHeight w:val="332"/>
        </w:trPr>
        <w:tc>
          <w:tcPr>
            <w:tcW w:w="1667" w:type="pct"/>
          </w:tcPr>
          <w:p w14:paraId="384CCBC5" w14:textId="77777777" w:rsidR="00EA25F9" w:rsidRDefault="00EA25F9" w:rsidP="004E712B"/>
        </w:tc>
        <w:tc>
          <w:tcPr>
            <w:tcW w:w="1667" w:type="pct"/>
          </w:tcPr>
          <w:p w14:paraId="753226A5" w14:textId="77777777" w:rsidR="00EA25F9" w:rsidRDefault="00EA25F9" w:rsidP="004E712B"/>
        </w:tc>
        <w:tc>
          <w:tcPr>
            <w:tcW w:w="1666" w:type="pct"/>
          </w:tcPr>
          <w:p w14:paraId="20017F3B" w14:textId="77777777" w:rsidR="00EA25F9" w:rsidRDefault="00EA25F9" w:rsidP="004E712B"/>
        </w:tc>
      </w:tr>
      <w:tr w:rsidR="00EA25F9" w14:paraId="1B8C1055" w14:textId="77777777" w:rsidTr="002B11C1">
        <w:trPr>
          <w:trHeight w:val="353"/>
        </w:trPr>
        <w:tc>
          <w:tcPr>
            <w:tcW w:w="1667" w:type="pct"/>
          </w:tcPr>
          <w:p w14:paraId="12978459" w14:textId="77777777" w:rsidR="00EA25F9" w:rsidRDefault="00EA25F9" w:rsidP="004E712B"/>
        </w:tc>
        <w:tc>
          <w:tcPr>
            <w:tcW w:w="1667" w:type="pct"/>
          </w:tcPr>
          <w:p w14:paraId="59BCFABC" w14:textId="77777777" w:rsidR="00EA25F9" w:rsidRDefault="00EA25F9" w:rsidP="004E712B"/>
        </w:tc>
        <w:tc>
          <w:tcPr>
            <w:tcW w:w="1666" w:type="pct"/>
          </w:tcPr>
          <w:p w14:paraId="41EBE52C" w14:textId="77777777" w:rsidR="00EA25F9" w:rsidRDefault="00EA25F9" w:rsidP="004E712B"/>
        </w:tc>
      </w:tr>
      <w:tr w:rsidR="002B11C1" w14:paraId="29DF4093" w14:textId="77777777" w:rsidTr="002B11C1">
        <w:trPr>
          <w:trHeight w:val="353"/>
        </w:trPr>
        <w:tc>
          <w:tcPr>
            <w:tcW w:w="1667" w:type="pct"/>
          </w:tcPr>
          <w:p w14:paraId="688055C1" w14:textId="77777777" w:rsidR="002B11C1" w:rsidRDefault="002B11C1" w:rsidP="004E712B"/>
        </w:tc>
        <w:tc>
          <w:tcPr>
            <w:tcW w:w="1667" w:type="pct"/>
          </w:tcPr>
          <w:p w14:paraId="1E66BA10" w14:textId="77777777" w:rsidR="002B11C1" w:rsidRDefault="002B11C1" w:rsidP="004E712B"/>
        </w:tc>
        <w:tc>
          <w:tcPr>
            <w:tcW w:w="1666" w:type="pct"/>
          </w:tcPr>
          <w:p w14:paraId="65FCAF55" w14:textId="77777777" w:rsidR="002B11C1" w:rsidRDefault="002B11C1" w:rsidP="004E712B"/>
        </w:tc>
      </w:tr>
      <w:tr w:rsidR="002B11C1" w14:paraId="5EB1A174" w14:textId="77777777" w:rsidTr="002B11C1">
        <w:trPr>
          <w:trHeight w:val="353"/>
        </w:trPr>
        <w:tc>
          <w:tcPr>
            <w:tcW w:w="1667" w:type="pct"/>
          </w:tcPr>
          <w:p w14:paraId="4CEDCEF6" w14:textId="77777777" w:rsidR="002B11C1" w:rsidRDefault="002B11C1" w:rsidP="004E712B"/>
        </w:tc>
        <w:tc>
          <w:tcPr>
            <w:tcW w:w="1667" w:type="pct"/>
          </w:tcPr>
          <w:p w14:paraId="5A298710" w14:textId="77777777" w:rsidR="002B11C1" w:rsidRDefault="002B11C1" w:rsidP="004E712B"/>
        </w:tc>
        <w:tc>
          <w:tcPr>
            <w:tcW w:w="1666" w:type="pct"/>
          </w:tcPr>
          <w:p w14:paraId="062F4689" w14:textId="77777777" w:rsidR="002B11C1" w:rsidRDefault="002B11C1" w:rsidP="004E712B"/>
        </w:tc>
      </w:tr>
      <w:tr w:rsidR="002B11C1" w14:paraId="19F36900" w14:textId="77777777" w:rsidTr="002B11C1">
        <w:trPr>
          <w:trHeight w:val="353"/>
        </w:trPr>
        <w:tc>
          <w:tcPr>
            <w:tcW w:w="1667" w:type="pct"/>
          </w:tcPr>
          <w:p w14:paraId="085AECA8" w14:textId="77777777" w:rsidR="002B11C1" w:rsidRDefault="002B11C1" w:rsidP="004E712B"/>
        </w:tc>
        <w:tc>
          <w:tcPr>
            <w:tcW w:w="1667" w:type="pct"/>
          </w:tcPr>
          <w:p w14:paraId="23358C06" w14:textId="77777777" w:rsidR="002B11C1" w:rsidRDefault="002B11C1" w:rsidP="004E712B"/>
        </w:tc>
        <w:tc>
          <w:tcPr>
            <w:tcW w:w="1666" w:type="pct"/>
          </w:tcPr>
          <w:p w14:paraId="58499559" w14:textId="77777777" w:rsidR="002B11C1" w:rsidRDefault="002B11C1" w:rsidP="004E712B"/>
        </w:tc>
      </w:tr>
      <w:tr w:rsidR="002B11C1" w14:paraId="2087B256" w14:textId="77777777" w:rsidTr="002B11C1">
        <w:trPr>
          <w:trHeight w:val="353"/>
        </w:trPr>
        <w:tc>
          <w:tcPr>
            <w:tcW w:w="1667" w:type="pct"/>
          </w:tcPr>
          <w:p w14:paraId="0B0877D8" w14:textId="77777777" w:rsidR="002B11C1" w:rsidRDefault="002B11C1" w:rsidP="004E712B"/>
        </w:tc>
        <w:tc>
          <w:tcPr>
            <w:tcW w:w="1667" w:type="pct"/>
          </w:tcPr>
          <w:p w14:paraId="5EEA4D51" w14:textId="77777777" w:rsidR="002B11C1" w:rsidRDefault="002B11C1" w:rsidP="004E712B"/>
        </w:tc>
        <w:tc>
          <w:tcPr>
            <w:tcW w:w="1666" w:type="pct"/>
          </w:tcPr>
          <w:p w14:paraId="5DA510F0" w14:textId="77777777" w:rsidR="002B11C1" w:rsidRDefault="002B11C1" w:rsidP="004E712B"/>
        </w:tc>
      </w:tr>
      <w:tr w:rsidR="002B11C1" w14:paraId="00CCF35C" w14:textId="77777777" w:rsidTr="002B11C1">
        <w:trPr>
          <w:trHeight w:val="353"/>
        </w:trPr>
        <w:tc>
          <w:tcPr>
            <w:tcW w:w="1667" w:type="pct"/>
          </w:tcPr>
          <w:p w14:paraId="6DFA9746" w14:textId="77777777" w:rsidR="002B11C1" w:rsidRDefault="002B11C1" w:rsidP="004E712B"/>
        </w:tc>
        <w:tc>
          <w:tcPr>
            <w:tcW w:w="1667" w:type="pct"/>
          </w:tcPr>
          <w:p w14:paraId="418A5376" w14:textId="77777777" w:rsidR="002B11C1" w:rsidRDefault="002B11C1" w:rsidP="004E712B"/>
        </w:tc>
        <w:tc>
          <w:tcPr>
            <w:tcW w:w="1666" w:type="pct"/>
          </w:tcPr>
          <w:p w14:paraId="72B0B998" w14:textId="77777777" w:rsidR="002B11C1" w:rsidRDefault="002B11C1" w:rsidP="004E712B"/>
        </w:tc>
      </w:tr>
      <w:tr w:rsidR="00EA25F9" w14:paraId="3B233DE6" w14:textId="77777777" w:rsidTr="002B11C1">
        <w:trPr>
          <w:trHeight w:val="332"/>
        </w:trPr>
        <w:tc>
          <w:tcPr>
            <w:tcW w:w="1667" w:type="pct"/>
          </w:tcPr>
          <w:p w14:paraId="675B4F90" w14:textId="77777777" w:rsidR="00EA25F9" w:rsidRDefault="00EA25F9" w:rsidP="004E712B"/>
        </w:tc>
        <w:tc>
          <w:tcPr>
            <w:tcW w:w="1667" w:type="pct"/>
          </w:tcPr>
          <w:p w14:paraId="35083A7A" w14:textId="77777777" w:rsidR="00EA25F9" w:rsidRDefault="00EA25F9" w:rsidP="004E712B"/>
        </w:tc>
        <w:tc>
          <w:tcPr>
            <w:tcW w:w="1666" w:type="pct"/>
          </w:tcPr>
          <w:p w14:paraId="17B83B21" w14:textId="77777777" w:rsidR="00EA25F9" w:rsidRDefault="00EA25F9" w:rsidP="004E712B"/>
        </w:tc>
      </w:tr>
    </w:tbl>
    <w:p w14:paraId="503F7F28" w14:textId="77777777" w:rsidR="004E712B" w:rsidRPr="004E712B" w:rsidRDefault="004E712B" w:rsidP="004E712B"/>
    <w:p w14:paraId="61F89185" w14:textId="69D4C9C2" w:rsidR="003A5CFD" w:rsidRDefault="003A5CFD" w:rsidP="00132BDE">
      <w:pPr>
        <w:pStyle w:val="Heading2"/>
        <w:jc w:val="center"/>
      </w:pPr>
      <w:bookmarkStart w:id="9" w:name="_Toc231224530"/>
      <w:r>
        <w:t>Drill/Exercise Record</w:t>
      </w:r>
      <w:bookmarkEnd w:id="9"/>
    </w:p>
    <w:tbl>
      <w:tblPr>
        <w:tblStyle w:val="TableGrid"/>
        <w:tblW w:w="5000" w:type="pct"/>
        <w:tblLook w:val="04A0" w:firstRow="1" w:lastRow="0" w:firstColumn="1" w:lastColumn="0" w:noHBand="0" w:noVBand="1"/>
      </w:tblPr>
      <w:tblGrid>
        <w:gridCol w:w="3598"/>
        <w:gridCol w:w="3597"/>
        <w:gridCol w:w="3595"/>
      </w:tblGrid>
      <w:tr w:rsidR="003A5CFD" w14:paraId="046C362E" w14:textId="77777777" w:rsidTr="002B11C1">
        <w:trPr>
          <w:trHeight w:val="353"/>
        </w:trPr>
        <w:tc>
          <w:tcPr>
            <w:tcW w:w="1667" w:type="pct"/>
          </w:tcPr>
          <w:p w14:paraId="17F38139" w14:textId="5961F79F" w:rsidR="003A5CFD" w:rsidRPr="00EA25F9" w:rsidRDefault="003A5CFD" w:rsidP="004B0197">
            <w:pPr>
              <w:jc w:val="center"/>
              <w:rPr>
                <w:b/>
                <w:bCs/>
              </w:rPr>
            </w:pPr>
            <w:r w:rsidRPr="00EA25F9">
              <w:rPr>
                <w:b/>
                <w:bCs/>
              </w:rPr>
              <w:t>Date</w:t>
            </w:r>
          </w:p>
        </w:tc>
        <w:tc>
          <w:tcPr>
            <w:tcW w:w="1667" w:type="pct"/>
          </w:tcPr>
          <w:p w14:paraId="73B11C61" w14:textId="77DA122E" w:rsidR="003A5CFD" w:rsidRPr="00EA25F9" w:rsidRDefault="003A5CFD" w:rsidP="004B0197">
            <w:pPr>
              <w:jc w:val="center"/>
              <w:rPr>
                <w:b/>
                <w:bCs/>
              </w:rPr>
            </w:pPr>
            <w:r>
              <w:rPr>
                <w:b/>
                <w:bCs/>
              </w:rPr>
              <w:t>Type of Drill/Exercise</w:t>
            </w:r>
          </w:p>
        </w:tc>
        <w:tc>
          <w:tcPr>
            <w:tcW w:w="1666" w:type="pct"/>
          </w:tcPr>
          <w:p w14:paraId="6C9AA9AD" w14:textId="7F54ED62" w:rsidR="003A5CFD" w:rsidRPr="00EA25F9" w:rsidRDefault="003A5CFD" w:rsidP="004B0197">
            <w:pPr>
              <w:jc w:val="center"/>
              <w:rPr>
                <w:b/>
                <w:bCs/>
              </w:rPr>
            </w:pPr>
            <w:r>
              <w:rPr>
                <w:b/>
                <w:bCs/>
              </w:rPr>
              <w:t>Summary/Notes</w:t>
            </w:r>
          </w:p>
        </w:tc>
      </w:tr>
      <w:tr w:rsidR="003A5CFD" w14:paraId="3379E140" w14:textId="77777777" w:rsidTr="002B11C1">
        <w:trPr>
          <w:trHeight w:val="332"/>
        </w:trPr>
        <w:tc>
          <w:tcPr>
            <w:tcW w:w="1667" w:type="pct"/>
          </w:tcPr>
          <w:p w14:paraId="46673E94" w14:textId="77777777" w:rsidR="003A5CFD" w:rsidRDefault="003A5CFD" w:rsidP="004B0197"/>
        </w:tc>
        <w:tc>
          <w:tcPr>
            <w:tcW w:w="1667" w:type="pct"/>
          </w:tcPr>
          <w:p w14:paraId="01D892A1" w14:textId="77777777" w:rsidR="003A5CFD" w:rsidRDefault="003A5CFD" w:rsidP="004B0197"/>
        </w:tc>
        <w:tc>
          <w:tcPr>
            <w:tcW w:w="1666" w:type="pct"/>
          </w:tcPr>
          <w:p w14:paraId="6C7DDC50" w14:textId="77777777" w:rsidR="003A5CFD" w:rsidRDefault="003A5CFD" w:rsidP="004B0197"/>
        </w:tc>
      </w:tr>
      <w:tr w:rsidR="003A5CFD" w14:paraId="10CC9530" w14:textId="77777777" w:rsidTr="002B11C1">
        <w:trPr>
          <w:trHeight w:val="353"/>
        </w:trPr>
        <w:tc>
          <w:tcPr>
            <w:tcW w:w="1667" w:type="pct"/>
          </w:tcPr>
          <w:p w14:paraId="65C32C4A" w14:textId="77777777" w:rsidR="003A5CFD" w:rsidRDefault="003A5CFD" w:rsidP="004B0197"/>
        </w:tc>
        <w:tc>
          <w:tcPr>
            <w:tcW w:w="1667" w:type="pct"/>
          </w:tcPr>
          <w:p w14:paraId="0B86FD22" w14:textId="77777777" w:rsidR="003A5CFD" w:rsidRDefault="003A5CFD" w:rsidP="004B0197"/>
        </w:tc>
        <w:tc>
          <w:tcPr>
            <w:tcW w:w="1666" w:type="pct"/>
          </w:tcPr>
          <w:p w14:paraId="54A9CA8E" w14:textId="77777777" w:rsidR="003A5CFD" w:rsidRDefault="003A5CFD" w:rsidP="004B0197"/>
        </w:tc>
      </w:tr>
      <w:tr w:rsidR="00132BDE" w14:paraId="17794A70" w14:textId="77777777" w:rsidTr="002B11C1">
        <w:trPr>
          <w:trHeight w:val="353"/>
        </w:trPr>
        <w:tc>
          <w:tcPr>
            <w:tcW w:w="1667" w:type="pct"/>
          </w:tcPr>
          <w:p w14:paraId="196B5652" w14:textId="77777777" w:rsidR="00132BDE" w:rsidRDefault="00132BDE" w:rsidP="004B0197"/>
        </w:tc>
        <w:tc>
          <w:tcPr>
            <w:tcW w:w="1667" w:type="pct"/>
          </w:tcPr>
          <w:p w14:paraId="45DB3918" w14:textId="77777777" w:rsidR="00132BDE" w:rsidRDefault="00132BDE" w:rsidP="004B0197"/>
        </w:tc>
        <w:tc>
          <w:tcPr>
            <w:tcW w:w="1666" w:type="pct"/>
          </w:tcPr>
          <w:p w14:paraId="062A1521" w14:textId="77777777" w:rsidR="00132BDE" w:rsidRDefault="00132BDE" w:rsidP="004B0197"/>
        </w:tc>
      </w:tr>
      <w:tr w:rsidR="003A5CFD" w14:paraId="1F33D824" w14:textId="77777777" w:rsidTr="002B11C1">
        <w:trPr>
          <w:trHeight w:val="332"/>
        </w:trPr>
        <w:tc>
          <w:tcPr>
            <w:tcW w:w="1667" w:type="pct"/>
          </w:tcPr>
          <w:p w14:paraId="1383FF9F" w14:textId="77777777" w:rsidR="003A5CFD" w:rsidRDefault="003A5CFD" w:rsidP="004B0197"/>
        </w:tc>
        <w:tc>
          <w:tcPr>
            <w:tcW w:w="1667" w:type="pct"/>
          </w:tcPr>
          <w:p w14:paraId="49F23E8B" w14:textId="77777777" w:rsidR="003A5CFD" w:rsidRDefault="003A5CFD" w:rsidP="004B0197"/>
        </w:tc>
        <w:tc>
          <w:tcPr>
            <w:tcW w:w="1666" w:type="pct"/>
          </w:tcPr>
          <w:p w14:paraId="6D5634C8" w14:textId="77777777" w:rsidR="003A5CFD" w:rsidRDefault="003A5CFD" w:rsidP="004B0197"/>
        </w:tc>
      </w:tr>
      <w:tr w:rsidR="002B11C1" w14:paraId="5299E991" w14:textId="77777777" w:rsidTr="002B11C1">
        <w:trPr>
          <w:trHeight w:val="332"/>
        </w:trPr>
        <w:tc>
          <w:tcPr>
            <w:tcW w:w="1667" w:type="pct"/>
          </w:tcPr>
          <w:p w14:paraId="51F4BD33" w14:textId="77777777" w:rsidR="002B11C1" w:rsidRDefault="002B11C1" w:rsidP="004B0197"/>
        </w:tc>
        <w:tc>
          <w:tcPr>
            <w:tcW w:w="1667" w:type="pct"/>
          </w:tcPr>
          <w:p w14:paraId="350B3EBF" w14:textId="77777777" w:rsidR="002B11C1" w:rsidRDefault="002B11C1" w:rsidP="004B0197"/>
        </w:tc>
        <w:tc>
          <w:tcPr>
            <w:tcW w:w="1666" w:type="pct"/>
          </w:tcPr>
          <w:p w14:paraId="0B72EA79" w14:textId="77777777" w:rsidR="002B11C1" w:rsidRDefault="002B11C1" w:rsidP="004B0197"/>
        </w:tc>
      </w:tr>
    </w:tbl>
    <w:p w14:paraId="22F79DBE" w14:textId="77777777" w:rsidR="003A5CFD" w:rsidRPr="004E712B" w:rsidRDefault="003A5CFD" w:rsidP="003A5CFD"/>
    <w:p w14:paraId="09AEC355" w14:textId="77777777" w:rsidR="003C6DE0" w:rsidRDefault="003C6DE0" w:rsidP="00DD2790"/>
    <w:p w14:paraId="0DCFF309" w14:textId="77777777" w:rsidR="003127FF" w:rsidRDefault="003127FF" w:rsidP="00DD2790"/>
    <w:p w14:paraId="3098F97B" w14:textId="77777777" w:rsidR="003127FF" w:rsidRDefault="003127FF" w:rsidP="00DD2790"/>
    <w:p w14:paraId="7A1B83F8" w14:textId="77777777" w:rsidR="003127FF" w:rsidRDefault="003127FF" w:rsidP="00DD2790"/>
    <w:p w14:paraId="5837F0E0" w14:textId="42C59957" w:rsidR="003127FF" w:rsidRDefault="00132BDE" w:rsidP="00132BDE">
      <w:pPr>
        <w:pStyle w:val="Heading1"/>
        <w:rPr>
          <w:color w:val="000000" w:themeColor="text1"/>
        </w:rPr>
      </w:pPr>
      <w:bookmarkStart w:id="10" w:name="_Toc231224531"/>
      <w:r w:rsidRPr="00132BDE">
        <w:rPr>
          <w:color w:val="000000" w:themeColor="text1"/>
        </w:rPr>
        <w:lastRenderedPageBreak/>
        <w:t>Hazard Communication</w:t>
      </w:r>
      <w:bookmarkEnd w:id="10"/>
    </w:p>
    <w:p w14:paraId="316EFED7" w14:textId="690AE03B" w:rsidR="00C32547" w:rsidRPr="00C32547" w:rsidRDefault="00C32547" w:rsidP="00C32547">
      <w:r>
        <w:t>Select the appropriate</w:t>
      </w:r>
      <w:r w:rsidR="00593598">
        <w:t xml:space="preserve"> option below.</w:t>
      </w:r>
    </w:p>
    <w:p w14:paraId="01EEDC20" w14:textId="54B6DBA5" w:rsidR="003127FF" w:rsidRDefault="00BB0F53" w:rsidP="00DD2790">
      <w:pPr>
        <w:rPr>
          <w:u w:val="single"/>
        </w:rPr>
      </w:pPr>
      <w:sdt>
        <w:sdtPr>
          <w:id w:val="18009187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This is a laboratory or research </w:t>
      </w:r>
      <w:r w:rsidR="00C2695E">
        <w:t xml:space="preserve">location, and the Hazard Control Plan is located: </w:t>
      </w:r>
      <w:r w:rsidR="00C2695E" w:rsidRPr="00C63365">
        <w:rPr>
          <w:highlight w:val="yellow"/>
          <w:u w:val="single"/>
        </w:rPr>
        <w:t xml:space="preserve">[ENTER </w:t>
      </w:r>
      <w:r w:rsidR="00C2695E">
        <w:rPr>
          <w:highlight w:val="yellow"/>
          <w:u w:val="single"/>
        </w:rPr>
        <w:t>LOCATION: BUILDING/SUITE/DEPARTMENT/OFFICE</w:t>
      </w:r>
      <w:r w:rsidR="00C2695E" w:rsidRPr="00C63365">
        <w:rPr>
          <w:highlight w:val="yellow"/>
          <w:u w:val="single"/>
        </w:rPr>
        <w:t>/</w:t>
      </w:r>
      <w:r w:rsidR="00C2695E">
        <w:rPr>
          <w:highlight w:val="yellow"/>
          <w:u w:val="single"/>
        </w:rPr>
        <w:t>ROOM</w:t>
      </w:r>
      <w:r w:rsidR="00C2695E">
        <w:rPr>
          <w:highlight w:val="yellow"/>
          <w:u w:val="single"/>
        </w:rPr>
        <w:t>/ WEBSITE</w:t>
      </w:r>
      <w:r w:rsidR="00C2695E" w:rsidRPr="00C63365">
        <w:rPr>
          <w:highlight w:val="yellow"/>
          <w:u w:val="single"/>
        </w:rPr>
        <w:t>]</w:t>
      </w:r>
    </w:p>
    <w:p w14:paraId="73BEDD02" w14:textId="2485E1D0" w:rsidR="00C2695E" w:rsidRPr="001537C2" w:rsidRDefault="001537C2" w:rsidP="00DD2790">
      <w:r>
        <w:t>Please list any hazards unique to your space and response to mitigate. (</w:t>
      </w:r>
      <w:r w:rsidR="00A039A4">
        <w:t>i.e. machinery, animals, etc.)</w:t>
      </w:r>
    </w:p>
    <w:tbl>
      <w:tblPr>
        <w:tblStyle w:val="TableGrid"/>
        <w:tblW w:w="0" w:type="auto"/>
        <w:tblLook w:val="04A0" w:firstRow="1" w:lastRow="0" w:firstColumn="1" w:lastColumn="0" w:noHBand="0" w:noVBand="1"/>
      </w:tblPr>
      <w:tblGrid>
        <w:gridCol w:w="3596"/>
        <w:gridCol w:w="3597"/>
        <w:gridCol w:w="3597"/>
      </w:tblGrid>
      <w:tr w:rsidR="00A61E16" w14:paraId="04A58C5B" w14:textId="77777777" w:rsidTr="00A61E16">
        <w:tc>
          <w:tcPr>
            <w:tcW w:w="3596" w:type="dxa"/>
          </w:tcPr>
          <w:p w14:paraId="7B48FD78" w14:textId="38153410" w:rsidR="00A61E16" w:rsidRPr="00802382" w:rsidRDefault="00A61E16" w:rsidP="00802382">
            <w:pPr>
              <w:jc w:val="center"/>
              <w:rPr>
                <w:b/>
                <w:bCs/>
              </w:rPr>
            </w:pPr>
            <w:r w:rsidRPr="00802382">
              <w:rPr>
                <w:b/>
                <w:bCs/>
              </w:rPr>
              <w:t>Hazard Identified</w:t>
            </w:r>
          </w:p>
        </w:tc>
        <w:tc>
          <w:tcPr>
            <w:tcW w:w="3597" w:type="dxa"/>
          </w:tcPr>
          <w:p w14:paraId="3A30DFB4" w14:textId="77FF29E8" w:rsidR="00A61E16" w:rsidRPr="00802382" w:rsidRDefault="00A61E16" w:rsidP="00802382">
            <w:pPr>
              <w:jc w:val="center"/>
              <w:rPr>
                <w:b/>
                <w:bCs/>
              </w:rPr>
            </w:pPr>
            <w:r w:rsidRPr="00802382">
              <w:rPr>
                <w:b/>
                <w:bCs/>
              </w:rPr>
              <w:t>Response Strategies to Minimize Exposure</w:t>
            </w:r>
          </w:p>
        </w:tc>
        <w:tc>
          <w:tcPr>
            <w:tcW w:w="3597" w:type="dxa"/>
          </w:tcPr>
          <w:p w14:paraId="0002C0A8" w14:textId="54985158" w:rsidR="00A61E16" w:rsidRPr="00802382" w:rsidRDefault="00A61E16" w:rsidP="00802382">
            <w:pPr>
              <w:jc w:val="center"/>
              <w:rPr>
                <w:b/>
                <w:bCs/>
              </w:rPr>
            </w:pPr>
            <w:r w:rsidRPr="00802382">
              <w:rPr>
                <w:b/>
                <w:bCs/>
              </w:rPr>
              <w:t>Location</w:t>
            </w:r>
          </w:p>
        </w:tc>
      </w:tr>
      <w:tr w:rsidR="00A61E16" w14:paraId="20E61AA7" w14:textId="77777777" w:rsidTr="00A61E16">
        <w:tc>
          <w:tcPr>
            <w:tcW w:w="3596" w:type="dxa"/>
          </w:tcPr>
          <w:p w14:paraId="5E062FB0" w14:textId="77777777" w:rsidR="00A61E16" w:rsidRDefault="00A61E16" w:rsidP="00DD2790"/>
        </w:tc>
        <w:tc>
          <w:tcPr>
            <w:tcW w:w="3597" w:type="dxa"/>
          </w:tcPr>
          <w:p w14:paraId="2E605631" w14:textId="77777777" w:rsidR="00A61E16" w:rsidRDefault="00A61E16" w:rsidP="00DD2790"/>
        </w:tc>
        <w:tc>
          <w:tcPr>
            <w:tcW w:w="3597" w:type="dxa"/>
          </w:tcPr>
          <w:p w14:paraId="40D75BB6" w14:textId="77777777" w:rsidR="00A61E16" w:rsidRDefault="00A61E16" w:rsidP="00DD2790"/>
        </w:tc>
      </w:tr>
      <w:tr w:rsidR="00A61E16" w14:paraId="66013AB8" w14:textId="77777777" w:rsidTr="00A61E16">
        <w:tc>
          <w:tcPr>
            <w:tcW w:w="3596" w:type="dxa"/>
          </w:tcPr>
          <w:p w14:paraId="369941B9" w14:textId="77777777" w:rsidR="00A61E16" w:rsidRDefault="00A61E16" w:rsidP="00DD2790"/>
        </w:tc>
        <w:tc>
          <w:tcPr>
            <w:tcW w:w="3597" w:type="dxa"/>
          </w:tcPr>
          <w:p w14:paraId="307B33DE" w14:textId="77777777" w:rsidR="00A61E16" w:rsidRDefault="00A61E16" w:rsidP="00DD2790"/>
        </w:tc>
        <w:tc>
          <w:tcPr>
            <w:tcW w:w="3597" w:type="dxa"/>
          </w:tcPr>
          <w:p w14:paraId="0181A771" w14:textId="77777777" w:rsidR="00A61E16" w:rsidRDefault="00A61E16" w:rsidP="00DD2790"/>
        </w:tc>
      </w:tr>
      <w:tr w:rsidR="00A61E16" w14:paraId="72580A90" w14:textId="77777777" w:rsidTr="00A61E16">
        <w:tc>
          <w:tcPr>
            <w:tcW w:w="3596" w:type="dxa"/>
          </w:tcPr>
          <w:p w14:paraId="5836862D" w14:textId="77777777" w:rsidR="00A61E16" w:rsidRDefault="00A61E16" w:rsidP="00DD2790"/>
        </w:tc>
        <w:tc>
          <w:tcPr>
            <w:tcW w:w="3597" w:type="dxa"/>
          </w:tcPr>
          <w:p w14:paraId="3EC64FC7" w14:textId="77777777" w:rsidR="00A61E16" w:rsidRDefault="00A61E16" w:rsidP="00DD2790"/>
        </w:tc>
        <w:tc>
          <w:tcPr>
            <w:tcW w:w="3597" w:type="dxa"/>
          </w:tcPr>
          <w:p w14:paraId="58EF608E" w14:textId="77777777" w:rsidR="00A61E16" w:rsidRDefault="00A61E16" w:rsidP="00DD2790"/>
        </w:tc>
      </w:tr>
      <w:tr w:rsidR="00593598" w14:paraId="7A7EFC59" w14:textId="77777777" w:rsidTr="00A61E16">
        <w:tc>
          <w:tcPr>
            <w:tcW w:w="3596" w:type="dxa"/>
          </w:tcPr>
          <w:p w14:paraId="7C10159F" w14:textId="77777777" w:rsidR="00593598" w:rsidRDefault="00593598" w:rsidP="00DD2790"/>
        </w:tc>
        <w:tc>
          <w:tcPr>
            <w:tcW w:w="3597" w:type="dxa"/>
          </w:tcPr>
          <w:p w14:paraId="101A7F62" w14:textId="77777777" w:rsidR="00593598" w:rsidRDefault="00593598" w:rsidP="00DD2790"/>
        </w:tc>
        <w:tc>
          <w:tcPr>
            <w:tcW w:w="3597" w:type="dxa"/>
          </w:tcPr>
          <w:p w14:paraId="63958793" w14:textId="77777777" w:rsidR="00593598" w:rsidRDefault="00593598" w:rsidP="00DD2790"/>
        </w:tc>
      </w:tr>
      <w:tr w:rsidR="00593598" w14:paraId="0F5F08DC" w14:textId="77777777" w:rsidTr="00A61E16">
        <w:tc>
          <w:tcPr>
            <w:tcW w:w="3596" w:type="dxa"/>
          </w:tcPr>
          <w:p w14:paraId="79FA5816" w14:textId="77777777" w:rsidR="00593598" w:rsidRDefault="00593598" w:rsidP="00DD2790"/>
        </w:tc>
        <w:tc>
          <w:tcPr>
            <w:tcW w:w="3597" w:type="dxa"/>
          </w:tcPr>
          <w:p w14:paraId="14124386" w14:textId="77777777" w:rsidR="00593598" w:rsidRDefault="00593598" w:rsidP="00DD2790"/>
        </w:tc>
        <w:tc>
          <w:tcPr>
            <w:tcW w:w="3597" w:type="dxa"/>
          </w:tcPr>
          <w:p w14:paraId="1BB52527" w14:textId="77777777" w:rsidR="00593598" w:rsidRDefault="00593598" w:rsidP="00DD2790"/>
        </w:tc>
      </w:tr>
      <w:tr w:rsidR="00593598" w14:paraId="4A45940D" w14:textId="77777777" w:rsidTr="00A61E16">
        <w:tc>
          <w:tcPr>
            <w:tcW w:w="3596" w:type="dxa"/>
          </w:tcPr>
          <w:p w14:paraId="03694AC4" w14:textId="77777777" w:rsidR="00593598" w:rsidRDefault="00593598" w:rsidP="00DD2790"/>
        </w:tc>
        <w:tc>
          <w:tcPr>
            <w:tcW w:w="3597" w:type="dxa"/>
          </w:tcPr>
          <w:p w14:paraId="7965FB45" w14:textId="77777777" w:rsidR="00593598" w:rsidRDefault="00593598" w:rsidP="00DD2790"/>
        </w:tc>
        <w:tc>
          <w:tcPr>
            <w:tcW w:w="3597" w:type="dxa"/>
          </w:tcPr>
          <w:p w14:paraId="586588FF" w14:textId="77777777" w:rsidR="00593598" w:rsidRDefault="00593598" w:rsidP="00DD2790"/>
        </w:tc>
      </w:tr>
    </w:tbl>
    <w:p w14:paraId="0C02C1B1" w14:textId="77777777" w:rsidR="003127FF" w:rsidRDefault="003127FF" w:rsidP="00DD2790"/>
    <w:p w14:paraId="68E76B01" w14:textId="04A76803" w:rsidR="002E5C99" w:rsidRDefault="002E5C99" w:rsidP="002E5C99">
      <w:pPr>
        <w:rPr>
          <w:u w:val="single"/>
        </w:rPr>
      </w:pPr>
      <w:sdt>
        <w:sdtPr>
          <w:id w:val="5366536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This is a laboratory or research location, and the </w:t>
      </w:r>
      <w:r>
        <w:t xml:space="preserve">Chemical Inventory </w:t>
      </w:r>
      <w:r>
        <w:t xml:space="preserve">is located: </w:t>
      </w:r>
      <w:r w:rsidRPr="00C63365">
        <w:rPr>
          <w:highlight w:val="yellow"/>
          <w:u w:val="single"/>
        </w:rPr>
        <w:t xml:space="preserve">[ENTER </w:t>
      </w:r>
      <w:r>
        <w:rPr>
          <w:highlight w:val="yellow"/>
          <w:u w:val="single"/>
        </w:rPr>
        <w:t>LOCATION: BUILDING/SUITE/DEPARTMENT/OFFICE</w:t>
      </w:r>
      <w:r w:rsidRPr="00C63365">
        <w:rPr>
          <w:highlight w:val="yellow"/>
          <w:u w:val="single"/>
        </w:rPr>
        <w:t>/</w:t>
      </w:r>
      <w:r>
        <w:rPr>
          <w:highlight w:val="yellow"/>
          <w:u w:val="single"/>
        </w:rPr>
        <w:t>ROOM/ WEBSITE</w:t>
      </w:r>
      <w:r w:rsidRPr="00C63365">
        <w:rPr>
          <w:highlight w:val="yellow"/>
          <w:u w:val="single"/>
        </w:rPr>
        <w:t>]</w:t>
      </w:r>
    </w:p>
    <w:p w14:paraId="23B367CA" w14:textId="77777777" w:rsidR="00C32547" w:rsidRDefault="00C32547" w:rsidP="002E5C99">
      <w:pPr>
        <w:rPr>
          <w:u w:val="single"/>
        </w:rPr>
      </w:pPr>
    </w:p>
    <w:p w14:paraId="2169FE68" w14:textId="25EFAB33" w:rsidR="000D25B4" w:rsidRDefault="000D25B4" w:rsidP="000D25B4">
      <w:sdt>
        <w:sdtPr>
          <w:id w:val="-20300948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This is </w:t>
      </w:r>
      <w:r>
        <w:t>not a</w:t>
      </w:r>
      <w:r>
        <w:t xml:space="preserve"> laboratory or research location</w:t>
      </w:r>
      <w:r w:rsidR="00B2040B">
        <w:t>. There are no chemicals onsite, with the exception of cleaning supplies.</w:t>
      </w:r>
    </w:p>
    <w:p w14:paraId="53FF93DA" w14:textId="77777777" w:rsidR="00593598" w:rsidRDefault="00593598" w:rsidP="000D25B4"/>
    <w:p w14:paraId="70292156" w14:textId="77777777" w:rsidR="00593598" w:rsidRPr="00593598" w:rsidRDefault="00593598" w:rsidP="00593598">
      <w:r w:rsidRPr="00593598">
        <w:t>Employees should familiarize themselves with hazards present in their work area, review applicable safety procedures, and know how to access Safety Data Sheets (SDS), emergency response information, and department-specific safety resources.</w:t>
      </w:r>
    </w:p>
    <w:p w14:paraId="3AE313F4" w14:textId="77777777" w:rsidR="00593598" w:rsidRDefault="00593598" w:rsidP="000D25B4"/>
    <w:p w14:paraId="38D985FA" w14:textId="67B2E15A" w:rsidR="00593598" w:rsidRPr="00593598" w:rsidRDefault="00593598" w:rsidP="000D25B4">
      <w:pPr>
        <w:rPr>
          <w:b/>
          <w:bCs/>
        </w:rPr>
      </w:pPr>
      <w:r w:rsidRPr="00593598">
        <w:rPr>
          <w:b/>
          <w:bCs/>
        </w:rPr>
        <w:t>Resources:</w:t>
      </w:r>
    </w:p>
    <w:p w14:paraId="6F58DDAD" w14:textId="348CAF60" w:rsidR="00B36C91" w:rsidRDefault="00B36C91" w:rsidP="007038C2">
      <w:pPr>
        <w:pStyle w:val="ListParagraph"/>
        <w:numPr>
          <w:ilvl w:val="0"/>
          <w:numId w:val="11"/>
        </w:numPr>
      </w:pPr>
      <w:r>
        <w:t xml:space="preserve">UC Merced </w:t>
      </w:r>
      <w:r w:rsidR="00D03FF7">
        <w:t>Safety Data Sheets</w:t>
      </w:r>
      <w:r>
        <w:t xml:space="preserve">: </w:t>
      </w:r>
      <w:hyperlink r:id="rId20" w:history="1">
        <w:r w:rsidR="00D03FF7" w:rsidRPr="00927C2C">
          <w:rPr>
            <w:rStyle w:val="Hyperlink"/>
          </w:rPr>
          <w:t>https://ehs.ucmerced.edu/researchers-labs/chemical-safety/safety-data-sheets</w:t>
        </w:r>
      </w:hyperlink>
      <w:r w:rsidR="00D03FF7">
        <w:t xml:space="preserve"> </w:t>
      </w:r>
    </w:p>
    <w:p w14:paraId="6FB173B1" w14:textId="3A01D019" w:rsidR="00D03FF7" w:rsidRDefault="00D03FF7" w:rsidP="007038C2">
      <w:pPr>
        <w:pStyle w:val="ListParagraph"/>
        <w:numPr>
          <w:ilvl w:val="0"/>
          <w:numId w:val="11"/>
        </w:numPr>
      </w:pPr>
      <w:r>
        <w:t>UC Merced Emergency Response Guide</w:t>
      </w:r>
      <w:r>
        <w:t xml:space="preserve">: </w:t>
      </w:r>
      <w:hyperlink r:id="rId21" w:history="1">
        <w:r w:rsidR="00167F33" w:rsidRPr="00927C2C">
          <w:rPr>
            <w:rStyle w:val="Hyperlink"/>
          </w:rPr>
          <w:t>https://emergency.ucmerced.edu/node/7</w:t>
        </w:r>
      </w:hyperlink>
    </w:p>
    <w:p w14:paraId="7786F3AE" w14:textId="77777777" w:rsidR="00167F33" w:rsidRPr="00593598" w:rsidRDefault="00167F33" w:rsidP="000D25B4"/>
    <w:p w14:paraId="4728C1A2" w14:textId="77777777" w:rsidR="002E5C99" w:rsidRDefault="002E5C99" w:rsidP="00DD2790"/>
    <w:p w14:paraId="3E509B71" w14:textId="77777777" w:rsidR="003127FF" w:rsidRDefault="003127FF" w:rsidP="00DD2790"/>
    <w:p w14:paraId="7646AD8A" w14:textId="6ABA70A8" w:rsidR="003127FF" w:rsidRDefault="0088285A" w:rsidP="0088285A">
      <w:pPr>
        <w:pStyle w:val="Heading1"/>
        <w:rPr>
          <w:color w:val="000000" w:themeColor="text1"/>
        </w:rPr>
      </w:pPr>
      <w:bookmarkStart w:id="11" w:name="_Toc231224532"/>
      <w:r w:rsidRPr="0088285A">
        <w:rPr>
          <w:color w:val="000000" w:themeColor="text1"/>
        </w:rPr>
        <w:lastRenderedPageBreak/>
        <w:t>Department Roster</w:t>
      </w:r>
      <w:bookmarkEnd w:id="11"/>
    </w:p>
    <w:p w14:paraId="205B7F03" w14:textId="1F8B6F97" w:rsidR="0088285A" w:rsidRDefault="000F4C5B" w:rsidP="0088285A">
      <w:r>
        <w:t xml:space="preserve">This page is a list of your staff and to account for each individual when the department evacuates to your designated emergency assembly area. </w:t>
      </w:r>
      <w:r w:rsidR="00C71628">
        <w:t xml:space="preserve">Please update your department roster list at least twice a year. </w:t>
      </w:r>
    </w:p>
    <w:p w14:paraId="3BA35BC0" w14:textId="39ED9265" w:rsidR="00C71628" w:rsidRDefault="00C71628" w:rsidP="0088285A">
      <w:r>
        <w:t xml:space="preserve">Use the key </w:t>
      </w:r>
      <w:r w:rsidR="00427A68">
        <w:t>below for the status column so that an accurate account can be made of each individual.</w:t>
      </w:r>
    </w:p>
    <w:p w14:paraId="437B76D7" w14:textId="0FA88AE2" w:rsidR="0044179B" w:rsidRPr="006446F3" w:rsidRDefault="0044179B" w:rsidP="006446F3">
      <w:pPr>
        <w:jc w:val="center"/>
        <w:rPr>
          <w:b/>
          <w:bCs/>
        </w:rPr>
      </w:pPr>
      <w:r w:rsidRPr="006446F3">
        <w:rPr>
          <w:b/>
          <w:bCs/>
        </w:rPr>
        <w:t>Status Symbol Key:</w:t>
      </w:r>
    </w:p>
    <w:tbl>
      <w:tblPr>
        <w:tblStyle w:val="TableGrid"/>
        <w:tblW w:w="0" w:type="auto"/>
        <w:tblLook w:val="04A0" w:firstRow="1" w:lastRow="0" w:firstColumn="1" w:lastColumn="0" w:noHBand="0" w:noVBand="1"/>
      </w:tblPr>
      <w:tblGrid>
        <w:gridCol w:w="3596"/>
        <w:gridCol w:w="3597"/>
        <w:gridCol w:w="3597"/>
      </w:tblGrid>
      <w:tr w:rsidR="00B7047C" w14:paraId="032B7797" w14:textId="77777777" w:rsidTr="00B7047C">
        <w:tc>
          <w:tcPr>
            <w:tcW w:w="3596" w:type="dxa"/>
          </w:tcPr>
          <w:p w14:paraId="1BAEC9C4" w14:textId="607E432C" w:rsidR="00B7047C" w:rsidRDefault="00B7047C" w:rsidP="0088285A">
            <w:r>
              <w:rPr>
                <w:noProof/>
              </w:rPr>
              <w:drawing>
                <wp:inline distT="0" distB="0" distL="0" distR="0" wp14:anchorId="076E3F56" wp14:editId="45A2C150">
                  <wp:extent cx="127591" cy="127591"/>
                  <wp:effectExtent l="0" t="0" r="6350" b="6350"/>
                  <wp:docPr id="521745164" name="Graphic 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45164" name="Graphic 521745164" descr="Checkmark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133243" cy="133243"/>
                          </a:xfrm>
                          <a:prstGeom prst="rect">
                            <a:avLst/>
                          </a:prstGeom>
                        </pic:spPr>
                      </pic:pic>
                    </a:graphicData>
                  </a:graphic>
                </wp:inline>
              </w:drawing>
            </w:r>
            <w:r>
              <w:t xml:space="preserve"> = Present</w:t>
            </w:r>
          </w:p>
        </w:tc>
        <w:tc>
          <w:tcPr>
            <w:tcW w:w="3597" w:type="dxa"/>
          </w:tcPr>
          <w:p w14:paraId="1B7F16EF" w14:textId="7F283768" w:rsidR="00B7047C" w:rsidRDefault="000A2361" w:rsidP="0088285A">
            <w:r>
              <w:rPr>
                <w:b/>
                <w:bCs/>
              </w:rPr>
              <w:t>X</w:t>
            </w:r>
            <w:r w:rsidR="00B7047C">
              <w:t xml:space="preserve"> = </w:t>
            </w:r>
            <w:r w:rsidR="009C6FB8">
              <w:t>Missing</w:t>
            </w:r>
          </w:p>
        </w:tc>
        <w:tc>
          <w:tcPr>
            <w:tcW w:w="3597" w:type="dxa"/>
          </w:tcPr>
          <w:p w14:paraId="759F812C" w14:textId="7FD6AE7C" w:rsidR="00B7047C" w:rsidRPr="009C6FB8" w:rsidRDefault="009C6FB8" w:rsidP="0088285A">
            <w:r>
              <w:rPr>
                <w:b/>
                <w:bCs/>
              </w:rPr>
              <w:t xml:space="preserve">H = </w:t>
            </w:r>
            <w:r>
              <w:t>Help/Injured/ Trapped</w:t>
            </w:r>
          </w:p>
        </w:tc>
      </w:tr>
      <w:tr w:rsidR="00B7047C" w14:paraId="4BCEFF31" w14:textId="77777777" w:rsidTr="00B7047C">
        <w:tc>
          <w:tcPr>
            <w:tcW w:w="3596" w:type="dxa"/>
          </w:tcPr>
          <w:p w14:paraId="3597800C" w14:textId="4071FDA2" w:rsidR="00B7047C" w:rsidRPr="000A2361" w:rsidRDefault="000A2361" w:rsidP="0088285A">
            <w:r>
              <w:rPr>
                <w:b/>
                <w:bCs/>
              </w:rPr>
              <w:t xml:space="preserve">O </w:t>
            </w:r>
            <w:r>
              <w:t>= Out of Office/Remote</w:t>
            </w:r>
          </w:p>
        </w:tc>
        <w:tc>
          <w:tcPr>
            <w:tcW w:w="3597" w:type="dxa"/>
          </w:tcPr>
          <w:p w14:paraId="10181BF0" w14:textId="1C5DD2B2" w:rsidR="00B7047C" w:rsidRPr="000A2361" w:rsidRDefault="000A2361" w:rsidP="0088285A">
            <w:r>
              <w:rPr>
                <w:b/>
                <w:bCs/>
              </w:rPr>
              <w:t>S</w:t>
            </w:r>
            <w:r>
              <w:t xml:space="preserve"> = Sick/Called Out</w:t>
            </w:r>
          </w:p>
        </w:tc>
        <w:tc>
          <w:tcPr>
            <w:tcW w:w="3597" w:type="dxa"/>
          </w:tcPr>
          <w:p w14:paraId="07F48CEC" w14:textId="1093C2E5" w:rsidR="00B7047C" w:rsidRPr="00F17D07" w:rsidRDefault="00F17D07" w:rsidP="0088285A">
            <w:r>
              <w:rPr>
                <w:b/>
                <w:bCs/>
              </w:rPr>
              <w:t>A</w:t>
            </w:r>
            <w:r>
              <w:t xml:space="preserve"> = Mobility </w:t>
            </w:r>
            <w:r w:rsidR="006446F3">
              <w:t>Assistance Needed</w:t>
            </w:r>
          </w:p>
        </w:tc>
      </w:tr>
    </w:tbl>
    <w:p w14:paraId="36E16237" w14:textId="77777777" w:rsidR="002D5804" w:rsidRPr="0088285A" w:rsidRDefault="002D5804" w:rsidP="0088285A"/>
    <w:tbl>
      <w:tblPr>
        <w:tblStyle w:val="TableGrid"/>
        <w:tblW w:w="0" w:type="auto"/>
        <w:tblLook w:val="04A0" w:firstRow="1" w:lastRow="0" w:firstColumn="1" w:lastColumn="0" w:noHBand="0" w:noVBand="1"/>
      </w:tblPr>
      <w:tblGrid>
        <w:gridCol w:w="2727"/>
        <w:gridCol w:w="2122"/>
        <w:gridCol w:w="2191"/>
        <w:gridCol w:w="889"/>
        <w:gridCol w:w="1879"/>
        <w:gridCol w:w="982"/>
      </w:tblGrid>
      <w:tr w:rsidR="00647428" w14:paraId="737D4682" w14:textId="77777777" w:rsidTr="00647428">
        <w:tc>
          <w:tcPr>
            <w:tcW w:w="2727" w:type="dxa"/>
          </w:tcPr>
          <w:p w14:paraId="6A9FF1FC" w14:textId="73A408D0" w:rsidR="00647428" w:rsidRPr="00647428" w:rsidRDefault="00647428" w:rsidP="00647428">
            <w:pPr>
              <w:jc w:val="center"/>
              <w:rPr>
                <w:b/>
                <w:bCs/>
              </w:rPr>
            </w:pPr>
            <w:r w:rsidRPr="00647428">
              <w:rPr>
                <w:b/>
                <w:bCs/>
              </w:rPr>
              <w:t>Name</w:t>
            </w:r>
          </w:p>
        </w:tc>
        <w:tc>
          <w:tcPr>
            <w:tcW w:w="2122" w:type="dxa"/>
          </w:tcPr>
          <w:p w14:paraId="15132E83" w14:textId="77142B4D" w:rsidR="00647428" w:rsidRPr="00647428" w:rsidRDefault="00647428" w:rsidP="00647428">
            <w:pPr>
              <w:jc w:val="center"/>
              <w:rPr>
                <w:b/>
                <w:bCs/>
              </w:rPr>
            </w:pPr>
            <w:r w:rsidRPr="00647428">
              <w:rPr>
                <w:b/>
                <w:bCs/>
              </w:rPr>
              <w:t>Cell Phone</w:t>
            </w:r>
          </w:p>
        </w:tc>
        <w:tc>
          <w:tcPr>
            <w:tcW w:w="2191" w:type="dxa"/>
          </w:tcPr>
          <w:p w14:paraId="1BEC0287" w14:textId="481BCCBC" w:rsidR="00647428" w:rsidRPr="00647428" w:rsidRDefault="00647428" w:rsidP="00647428">
            <w:pPr>
              <w:jc w:val="center"/>
              <w:rPr>
                <w:b/>
                <w:bCs/>
              </w:rPr>
            </w:pPr>
            <w:r w:rsidRPr="00647428">
              <w:rPr>
                <w:b/>
                <w:bCs/>
              </w:rPr>
              <w:t>Location</w:t>
            </w:r>
          </w:p>
        </w:tc>
        <w:tc>
          <w:tcPr>
            <w:tcW w:w="889" w:type="dxa"/>
          </w:tcPr>
          <w:p w14:paraId="4829AB97" w14:textId="3EA0400B" w:rsidR="00647428" w:rsidRPr="00647428" w:rsidRDefault="00647428" w:rsidP="00647428">
            <w:pPr>
              <w:jc w:val="center"/>
              <w:rPr>
                <w:b/>
                <w:bCs/>
              </w:rPr>
            </w:pPr>
            <w:r w:rsidRPr="00647428">
              <w:rPr>
                <w:b/>
                <w:bCs/>
              </w:rPr>
              <w:t>Status</w:t>
            </w:r>
          </w:p>
        </w:tc>
        <w:tc>
          <w:tcPr>
            <w:tcW w:w="1879" w:type="dxa"/>
          </w:tcPr>
          <w:p w14:paraId="01A8A2B1" w14:textId="38DA37CF" w:rsidR="00647428" w:rsidRPr="00647428" w:rsidRDefault="00647428" w:rsidP="00647428">
            <w:pPr>
              <w:jc w:val="center"/>
              <w:rPr>
                <w:b/>
                <w:bCs/>
              </w:rPr>
            </w:pPr>
            <w:r w:rsidRPr="00647428">
              <w:rPr>
                <w:b/>
                <w:bCs/>
              </w:rPr>
              <w:t>Departure Time</w:t>
            </w:r>
          </w:p>
        </w:tc>
        <w:tc>
          <w:tcPr>
            <w:tcW w:w="982" w:type="dxa"/>
          </w:tcPr>
          <w:p w14:paraId="3D7603D1" w14:textId="4BF41A22" w:rsidR="00647428" w:rsidRPr="00647428" w:rsidRDefault="00647428" w:rsidP="00647428">
            <w:pPr>
              <w:jc w:val="center"/>
              <w:rPr>
                <w:b/>
                <w:bCs/>
              </w:rPr>
            </w:pPr>
            <w:r w:rsidRPr="00647428">
              <w:rPr>
                <w:b/>
                <w:bCs/>
              </w:rPr>
              <w:t>Initials</w:t>
            </w:r>
          </w:p>
        </w:tc>
      </w:tr>
      <w:tr w:rsidR="00647428" w14:paraId="41AE042D" w14:textId="77777777" w:rsidTr="00647428">
        <w:trPr>
          <w:trHeight w:val="432"/>
        </w:trPr>
        <w:tc>
          <w:tcPr>
            <w:tcW w:w="2727" w:type="dxa"/>
          </w:tcPr>
          <w:p w14:paraId="2806EFE0" w14:textId="77777777" w:rsidR="00647428" w:rsidRDefault="00647428" w:rsidP="00DD2790"/>
        </w:tc>
        <w:tc>
          <w:tcPr>
            <w:tcW w:w="2122" w:type="dxa"/>
          </w:tcPr>
          <w:p w14:paraId="2D2D2796" w14:textId="77777777" w:rsidR="00647428" w:rsidRDefault="00647428" w:rsidP="00DD2790"/>
        </w:tc>
        <w:tc>
          <w:tcPr>
            <w:tcW w:w="2191" w:type="dxa"/>
          </w:tcPr>
          <w:p w14:paraId="38547CB6" w14:textId="77777777" w:rsidR="00647428" w:rsidRDefault="00647428" w:rsidP="00DD2790"/>
        </w:tc>
        <w:tc>
          <w:tcPr>
            <w:tcW w:w="889" w:type="dxa"/>
          </w:tcPr>
          <w:p w14:paraId="1C411614" w14:textId="77777777" w:rsidR="00647428" w:rsidRDefault="00647428" w:rsidP="00DD2790"/>
        </w:tc>
        <w:tc>
          <w:tcPr>
            <w:tcW w:w="1879" w:type="dxa"/>
          </w:tcPr>
          <w:p w14:paraId="07F8CD71" w14:textId="77777777" w:rsidR="00647428" w:rsidRDefault="00647428" w:rsidP="00DD2790"/>
        </w:tc>
        <w:tc>
          <w:tcPr>
            <w:tcW w:w="982" w:type="dxa"/>
          </w:tcPr>
          <w:p w14:paraId="6EEE2929" w14:textId="77777777" w:rsidR="00647428" w:rsidRDefault="00647428" w:rsidP="00DD2790"/>
        </w:tc>
      </w:tr>
      <w:tr w:rsidR="00647428" w14:paraId="55FE5B88" w14:textId="77777777" w:rsidTr="00647428">
        <w:trPr>
          <w:trHeight w:val="432"/>
        </w:trPr>
        <w:tc>
          <w:tcPr>
            <w:tcW w:w="2727" w:type="dxa"/>
          </w:tcPr>
          <w:p w14:paraId="4BE31CF8" w14:textId="77777777" w:rsidR="00647428" w:rsidRDefault="00647428" w:rsidP="00DD2790"/>
        </w:tc>
        <w:tc>
          <w:tcPr>
            <w:tcW w:w="2122" w:type="dxa"/>
          </w:tcPr>
          <w:p w14:paraId="62DB4223" w14:textId="77777777" w:rsidR="00647428" w:rsidRDefault="00647428" w:rsidP="00DD2790"/>
        </w:tc>
        <w:tc>
          <w:tcPr>
            <w:tcW w:w="2191" w:type="dxa"/>
          </w:tcPr>
          <w:p w14:paraId="10853613" w14:textId="77777777" w:rsidR="00647428" w:rsidRDefault="00647428" w:rsidP="00DD2790"/>
        </w:tc>
        <w:tc>
          <w:tcPr>
            <w:tcW w:w="889" w:type="dxa"/>
          </w:tcPr>
          <w:p w14:paraId="617825F5" w14:textId="77777777" w:rsidR="00647428" w:rsidRDefault="00647428" w:rsidP="00DD2790"/>
        </w:tc>
        <w:tc>
          <w:tcPr>
            <w:tcW w:w="1879" w:type="dxa"/>
          </w:tcPr>
          <w:p w14:paraId="5955048A" w14:textId="77777777" w:rsidR="00647428" w:rsidRDefault="00647428" w:rsidP="00DD2790"/>
        </w:tc>
        <w:tc>
          <w:tcPr>
            <w:tcW w:w="982" w:type="dxa"/>
          </w:tcPr>
          <w:p w14:paraId="2D9C087C" w14:textId="77777777" w:rsidR="00647428" w:rsidRDefault="00647428" w:rsidP="00DD2790"/>
        </w:tc>
      </w:tr>
      <w:tr w:rsidR="00647428" w14:paraId="5EE93C55" w14:textId="77777777" w:rsidTr="00647428">
        <w:trPr>
          <w:trHeight w:val="432"/>
        </w:trPr>
        <w:tc>
          <w:tcPr>
            <w:tcW w:w="2727" w:type="dxa"/>
          </w:tcPr>
          <w:p w14:paraId="1A0A4C1F" w14:textId="77777777" w:rsidR="00647428" w:rsidRDefault="00647428" w:rsidP="00DD2790"/>
        </w:tc>
        <w:tc>
          <w:tcPr>
            <w:tcW w:w="2122" w:type="dxa"/>
          </w:tcPr>
          <w:p w14:paraId="18170154" w14:textId="77777777" w:rsidR="00647428" w:rsidRDefault="00647428" w:rsidP="00DD2790"/>
        </w:tc>
        <w:tc>
          <w:tcPr>
            <w:tcW w:w="2191" w:type="dxa"/>
          </w:tcPr>
          <w:p w14:paraId="459AB29B" w14:textId="77777777" w:rsidR="00647428" w:rsidRDefault="00647428" w:rsidP="00DD2790"/>
        </w:tc>
        <w:tc>
          <w:tcPr>
            <w:tcW w:w="889" w:type="dxa"/>
          </w:tcPr>
          <w:p w14:paraId="5AC2BBE6" w14:textId="77777777" w:rsidR="00647428" w:rsidRDefault="00647428" w:rsidP="00DD2790"/>
        </w:tc>
        <w:tc>
          <w:tcPr>
            <w:tcW w:w="1879" w:type="dxa"/>
          </w:tcPr>
          <w:p w14:paraId="7BAF4D5A" w14:textId="77777777" w:rsidR="00647428" w:rsidRDefault="00647428" w:rsidP="00DD2790"/>
        </w:tc>
        <w:tc>
          <w:tcPr>
            <w:tcW w:w="982" w:type="dxa"/>
          </w:tcPr>
          <w:p w14:paraId="0F377DFE" w14:textId="77777777" w:rsidR="00647428" w:rsidRDefault="00647428" w:rsidP="00DD2790"/>
        </w:tc>
      </w:tr>
      <w:tr w:rsidR="00647428" w14:paraId="22E30334" w14:textId="77777777" w:rsidTr="00647428">
        <w:trPr>
          <w:trHeight w:val="432"/>
        </w:trPr>
        <w:tc>
          <w:tcPr>
            <w:tcW w:w="2727" w:type="dxa"/>
          </w:tcPr>
          <w:p w14:paraId="34BC7886" w14:textId="77777777" w:rsidR="00647428" w:rsidRDefault="00647428" w:rsidP="00DD2790"/>
        </w:tc>
        <w:tc>
          <w:tcPr>
            <w:tcW w:w="2122" w:type="dxa"/>
          </w:tcPr>
          <w:p w14:paraId="3D6878E2" w14:textId="77777777" w:rsidR="00647428" w:rsidRDefault="00647428" w:rsidP="00DD2790"/>
        </w:tc>
        <w:tc>
          <w:tcPr>
            <w:tcW w:w="2191" w:type="dxa"/>
          </w:tcPr>
          <w:p w14:paraId="6BF24586" w14:textId="77777777" w:rsidR="00647428" w:rsidRDefault="00647428" w:rsidP="00DD2790"/>
        </w:tc>
        <w:tc>
          <w:tcPr>
            <w:tcW w:w="889" w:type="dxa"/>
          </w:tcPr>
          <w:p w14:paraId="48621433" w14:textId="77777777" w:rsidR="00647428" w:rsidRDefault="00647428" w:rsidP="00DD2790"/>
        </w:tc>
        <w:tc>
          <w:tcPr>
            <w:tcW w:w="1879" w:type="dxa"/>
          </w:tcPr>
          <w:p w14:paraId="75ADBF5E" w14:textId="77777777" w:rsidR="00647428" w:rsidRDefault="00647428" w:rsidP="00DD2790"/>
        </w:tc>
        <w:tc>
          <w:tcPr>
            <w:tcW w:w="982" w:type="dxa"/>
          </w:tcPr>
          <w:p w14:paraId="259366FF" w14:textId="77777777" w:rsidR="00647428" w:rsidRDefault="00647428" w:rsidP="00DD2790"/>
        </w:tc>
      </w:tr>
      <w:tr w:rsidR="00647428" w14:paraId="6CAB863C" w14:textId="77777777" w:rsidTr="00647428">
        <w:trPr>
          <w:trHeight w:val="432"/>
        </w:trPr>
        <w:tc>
          <w:tcPr>
            <w:tcW w:w="2727" w:type="dxa"/>
          </w:tcPr>
          <w:p w14:paraId="39147476" w14:textId="77777777" w:rsidR="00647428" w:rsidRDefault="00647428" w:rsidP="00DD2790"/>
        </w:tc>
        <w:tc>
          <w:tcPr>
            <w:tcW w:w="2122" w:type="dxa"/>
          </w:tcPr>
          <w:p w14:paraId="60C49E78" w14:textId="77777777" w:rsidR="00647428" w:rsidRDefault="00647428" w:rsidP="00DD2790"/>
        </w:tc>
        <w:tc>
          <w:tcPr>
            <w:tcW w:w="2191" w:type="dxa"/>
          </w:tcPr>
          <w:p w14:paraId="720045FF" w14:textId="77777777" w:rsidR="00647428" w:rsidRDefault="00647428" w:rsidP="00DD2790"/>
        </w:tc>
        <w:tc>
          <w:tcPr>
            <w:tcW w:w="889" w:type="dxa"/>
          </w:tcPr>
          <w:p w14:paraId="0F8A30C4" w14:textId="77777777" w:rsidR="00647428" w:rsidRDefault="00647428" w:rsidP="00DD2790"/>
        </w:tc>
        <w:tc>
          <w:tcPr>
            <w:tcW w:w="1879" w:type="dxa"/>
          </w:tcPr>
          <w:p w14:paraId="437D7CAF" w14:textId="77777777" w:rsidR="00647428" w:rsidRDefault="00647428" w:rsidP="00DD2790"/>
        </w:tc>
        <w:tc>
          <w:tcPr>
            <w:tcW w:w="982" w:type="dxa"/>
          </w:tcPr>
          <w:p w14:paraId="4025293B" w14:textId="77777777" w:rsidR="00647428" w:rsidRDefault="00647428" w:rsidP="00DD2790"/>
        </w:tc>
      </w:tr>
      <w:tr w:rsidR="00647428" w14:paraId="68F5F4AD" w14:textId="77777777" w:rsidTr="00647428">
        <w:trPr>
          <w:trHeight w:val="432"/>
        </w:trPr>
        <w:tc>
          <w:tcPr>
            <w:tcW w:w="2727" w:type="dxa"/>
          </w:tcPr>
          <w:p w14:paraId="0986A44E" w14:textId="77777777" w:rsidR="00647428" w:rsidRDefault="00647428" w:rsidP="00DD2790"/>
        </w:tc>
        <w:tc>
          <w:tcPr>
            <w:tcW w:w="2122" w:type="dxa"/>
          </w:tcPr>
          <w:p w14:paraId="0D59FEEF" w14:textId="77777777" w:rsidR="00647428" w:rsidRDefault="00647428" w:rsidP="00DD2790"/>
        </w:tc>
        <w:tc>
          <w:tcPr>
            <w:tcW w:w="2191" w:type="dxa"/>
          </w:tcPr>
          <w:p w14:paraId="5095CBF3" w14:textId="77777777" w:rsidR="00647428" w:rsidRDefault="00647428" w:rsidP="00DD2790"/>
        </w:tc>
        <w:tc>
          <w:tcPr>
            <w:tcW w:w="889" w:type="dxa"/>
          </w:tcPr>
          <w:p w14:paraId="1DBDFACD" w14:textId="77777777" w:rsidR="00647428" w:rsidRDefault="00647428" w:rsidP="00DD2790"/>
        </w:tc>
        <w:tc>
          <w:tcPr>
            <w:tcW w:w="1879" w:type="dxa"/>
          </w:tcPr>
          <w:p w14:paraId="1C4B55EE" w14:textId="77777777" w:rsidR="00647428" w:rsidRDefault="00647428" w:rsidP="00DD2790"/>
        </w:tc>
        <w:tc>
          <w:tcPr>
            <w:tcW w:w="982" w:type="dxa"/>
          </w:tcPr>
          <w:p w14:paraId="112C3B91" w14:textId="77777777" w:rsidR="00647428" w:rsidRDefault="00647428" w:rsidP="00DD2790"/>
        </w:tc>
      </w:tr>
      <w:tr w:rsidR="00647428" w14:paraId="133C1BC0" w14:textId="77777777" w:rsidTr="00647428">
        <w:trPr>
          <w:trHeight w:val="432"/>
        </w:trPr>
        <w:tc>
          <w:tcPr>
            <w:tcW w:w="2727" w:type="dxa"/>
          </w:tcPr>
          <w:p w14:paraId="7B9E72C0" w14:textId="77777777" w:rsidR="00647428" w:rsidRDefault="00647428" w:rsidP="00DD2790"/>
        </w:tc>
        <w:tc>
          <w:tcPr>
            <w:tcW w:w="2122" w:type="dxa"/>
          </w:tcPr>
          <w:p w14:paraId="08A52790" w14:textId="77777777" w:rsidR="00647428" w:rsidRDefault="00647428" w:rsidP="00DD2790"/>
        </w:tc>
        <w:tc>
          <w:tcPr>
            <w:tcW w:w="2191" w:type="dxa"/>
          </w:tcPr>
          <w:p w14:paraId="42EB83DF" w14:textId="77777777" w:rsidR="00647428" w:rsidRDefault="00647428" w:rsidP="00DD2790"/>
        </w:tc>
        <w:tc>
          <w:tcPr>
            <w:tcW w:w="889" w:type="dxa"/>
          </w:tcPr>
          <w:p w14:paraId="602EE391" w14:textId="77777777" w:rsidR="00647428" w:rsidRDefault="00647428" w:rsidP="00DD2790"/>
        </w:tc>
        <w:tc>
          <w:tcPr>
            <w:tcW w:w="1879" w:type="dxa"/>
          </w:tcPr>
          <w:p w14:paraId="01DD1E8D" w14:textId="77777777" w:rsidR="00647428" w:rsidRDefault="00647428" w:rsidP="00DD2790"/>
        </w:tc>
        <w:tc>
          <w:tcPr>
            <w:tcW w:w="982" w:type="dxa"/>
          </w:tcPr>
          <w:p w14:paraId="1AE9B7C7" w14:textId="77777777" w:rsidR="00647428" w:rsidRDefault="00647428" w:rsidP="00DD2790"/>
        </w:tc>
      </w:tr>
      <w:tr w:rsidR="00647428" w14:paraId="4B46666C" w14:textId="77777777" w:rsidTr="00647428">
        <w:trPr>
          <w:trHeight w:val="432"/>
        </w:trPr>
        <w:tc>
          <w:tcPr>
            <w:tcW w:w="2727" w:type="dxa"/>
          </w:tcPr>
          <w:p w14:paraId="4A65C467" w14:textId="77777777" w:rsidR="00647428" w:rsidRDefault="00647428" w:rsidP="00DD2790"/>
        </w:tc>
        <w:tc>
          <w:tcPr>
            <w:tcW w:w="2122" w:type="dxa"/>
          </w:tcPr>
          <w:p w14:paraId="3D2C71CB" w14:textId="77777777" w:rsidR="00647428" w:rsidRDefault="00647428" w:rsidP="00DD2790"/>
        </w:tc>
        <w:tc>
          <w:tcPr>
            <w:tcW w:w="2191" w:type="dxa"/>
          </w:tcPr>
          <w:p w14:paraId="6D16526F" w14:textId="77777777" w:rsidR="00647428" w:rsidRDefault="00647428" w:rsidP="00DD2790"/>
        </w:tc>
        <w:tc>
          <w:tcPr>
            <w:tcW w:w="889" w:type="dxa"/>
          </w:tcPr>
          <w:p w14:paraId="0C65566D" w14:textId="77777777" w:rsidR="00647428" w:rsidRDefault="00647428" w:rsidP="00DD2790"/>
        </w:tc>
        <w:tc>
          <w:tcPr>
            <w:tcW w:w="1879" w:type="dxa"/>
          </w:tcPr>
          <w:p w14:paraId="26B14EDE" w14:textId="77777777" w:rsidR="00647428" w:rsidRDefault="00647428" w:rsidP="00DD2790"/>
        </w:tc>
        <w:tc>
          <w:tcPr>
            <w:tcW w:w="982" w:type="dxa"/>
          </w:tcPr>
          <w:p w14:paraId="7B2B681F" w14:textId="77777777" w:rsidR="00647428" w:rsidRDefault="00647428" w:rsidP="00DD2790"/>
        </w:tc>
      </w:tr>
      <w:tr w:rsidR="00647428" w14:paraId="7B90629F" w14:textId="77777777" w:rsidTr="00647428">
        <w:trPr>
          <w:trHeight w:val="432"/>
        </w:trPr>
        <w:tc>
          <w:tcPr>
            <w:tcW w:w="2727" w:type="dxa"/>
          </w:tcPr>
          <w:p w14:paraId="46C686E0" w14:textId="77777777" w:rsidR="00647428" w:rsidRDefault="00647428" w:rsidP="00DD2790"/>
        </w:tc>
        <w:tc>
          <w:tcPr>
            <w:tcW w:w="2122" w:type="dxa"/>
          </w:tcPr>
          <w:p w14:paraId="4931123F" w14:textId="77777777" w:rsidR="00647428" w:rsidRDefault="00647428" w:rsidP="00DD2790"/>
        </w:tc>
        <w:tc>
          <w:tcPr>
            <w:tcW w:w="2191" w:type="dxa"/>
          </w:tcPr>
          <w:p w14:paraId="7A95D0AD" w14:textId="77777777" w:rsidR="00647428" w:rsidRDefault="00647428" w:rsidP="00DD2790"/>
        </w:tc>
        <w:tc>
          <w:tcPr>
            <w:tcW w:w="889" w:type="dxa"/>
          </w:tcPr>
          <w:p w14:paraId="60737C39" w14:textId="77777777" w:rsidR="00647428" w:rsidRDefault="00647428" w:rsidP="00DD2790"/>
        </w:tc>
        <w:tc>
          <w:tcPr>
            <w:tcW w:w="1879" w:type="dxa"/>
          </w:tcPr>
          <w:p w14:paraId="49718ED1" w14:textId="77777777" w:rsidR="00647428" w:rsidRDefault="00647428" w:rsidP="00DD2790"/>
        </w:tc>
        <w:tc>
          <w:tcPr>
            <w:tcW w:w="982" w:type="dxa"/>
          </w:tcPr>
          <w:p w14:paraId="2480C849" w14:textId="77777777" w:rsidR="00647428" w:rsidRDefault="00647428" w:rsidP="00DD2790"/>
        </w:tc>
      </w:tr>
      <w:tr w:rsidR="00647428" w14:paraId="4AFEB4DC" w14:textId="77777777" w:rsidTr="00647428">
        <w:trPr>
          <w:trHeight w:val="432"/>
        </w:trPr>
        <w:tc>
          <w:tcPr>
            <w:tcW w:w="2727" w:type="dxa"/>
          </w:tcPr>
          <w:p w14:paraId="03987A5B" w14:textId="77777777" w:rsidR="00647428" w:rsidRDefault="00647428" w:rsidP="00DD2790"/>
        </w:tc>
        <w:tc>
          <w:tcPr>
            <w:tcW w:w="2122" w:type="dxa"/>
          </w:tcPr>
          <w:p w14:paraId="0B9AAC96" w14:textId="77777777" w:rsidR="00647428" w:rsidRDefault="00647428" w:rsidP="00DD2790"/>
        </w:tc>
        <w:tc>
          <w:tcPr>
            <w:tcW w:w="2191" w:type="dxa"/>
          </w:tcPr>
          <w:p w14:paraId="47DB9A75" w14:textId="77777777" w:rsidR="00647428" w:rsidRDefault="00647428" w:rsidP="00DD2790"/>
        </w:tc>
        <w:tc>
          <w:tcPr>
            <w:tcW w:w="889" w:type="dxa"/>
          </w:tcPr>
          <w:p w14:paraId="4EC15B89" w14:textId="77777777" w:rsidR="00647428" w:rsidRDefault="00647428" w:rsidP="00DD2790"/>
        </w:tc>
        <w:tc>
          <w:tcPr>
            <w:tcW w:w="1879" w:type="dxa"/>
          </w:tcPr>
          <w:p w14:paraId="6AE17939" w14:textId="77777777" w:rsidR="00647428" w:rsidRDefault="00647428" w:rsidP="00DD2790"/>
        </w:tc>
        <w:tc>
          <w:tcPr>
            <w:tcW w:w="982" w:type="dxa"/>
          </w:tcPr>
          <w:p w14:paraId="66F47378" w14:textId="77777777" w:rsidR="00647428" w:rsidRDefault="00647428" w:rsidP="00DD2790"/>
        </w:tc>
      </w:tr>
      <w:tr w:rsidR="00647428" w14:paraId="0B94100D" w14:textId="77777777" w:rsidTr="00647428">
        <w:trPr>
          <w:trHeight w:val="432"/>
        </w:trPr>
        <w:tc>
          <w:tcPr>
            <w:tcW w:w="2727" w:type="dxa"/>
          </w:tcPr>
          <w:p w14:paraId="243D8037" w14:textId="77777777" w:rsidR="00647428" w:rsidRDefault="00647428" w:rsidP="00DD2790"/>
        </w:tc>
        <w:tc>
          <w:tcPr>
            <w:tcW w:w="2122" w:type="dxa"/>
          </w:tcPr>
          <w:p w14:paraId="666C7414" w14:textId="77777777" w:rsidR="00647428" w:rsidRDefault="00647428" w:rsidP="00DD2790"/>
        </w:tc>
        <w:tc>
          <w:tcPr>
            <w:tcW w:w="2191" w:type="dxa"/>
          </w:tcPr>
          <w:p w14:paraId="69AE02A6" w14:textId="77777777" w:rsidR="00647428" w:rsidRDefault="00647428" w:rsidP="00DD2790"/>
        </w:tc>
        <w:tc>
          <w:tcPr>
            <w:tcW w:w="889" w:type="dxa"/>
          </w:tcPr>
          <w:p w14:paraId="53A87CE9" w14:textId="77777777" w:rsidR="00647428" w:rsidRDefault="00647428" w:rsidP="00DD2790"/>
        </w:tc>
        <w:tc>
          <w:tcPr>
            <w:tcW w:w="1879" w:type="dxa"/>
          </w:tcPr>
          <w:p w14:paraId="01CCD1FC" w14:textId="77777777" w:rsidR="00647428" w:rsidRDefault="00647428" w:rsidP="00DD2790"/>
        </w:tc>
        <w:tc>
          <w:tcPr>
            <w:tcW w:w="982" w:type="dxa"/>
          </w:tcPr>
          <w:p w14:paraId="29A07422" w14:textId="77777777" w:rsidR="00647428" w:rsidRDefault="00647428" w:rsidP="00DD2790"/>
        </w:tc>
      </w:tr>
      <w:tr w:rsidR="00647428" w14:paraId="5A727E4C" w14:textId="77777777" w:rsidTr="00647428">
        <w:trPr>
          <w:trHeight w:val="432"/>
        </w:trPr>
        <w:tc>
          <w:tcPr>
            <w:tcW w:w="2727" w:type="dxa"/>
          </w:tcPr>
          <w:p w14:paraId="4C24AE59" w14:textId="77777777" w:rsidR="00647428" w:rsidRDefault="00647428" w:rsidP="00DD2790"/>
        </w:tc>
        <w:tc>
          <w:tcPr>
            <w:tcW w:w="2122" w:type="dxa"/>
          </w:tcPr>
          <w:p w14:paraId="364168B8" w14:textId="77777777" w:rsidR="00647428" w:rsidRDefault="00647428" w:rsidP="00DD2790"/>
        </w:tc>
        <w:tc>
          <w:tcPr>
            <w:tcW w:w="2191" w:type="dxa"/>
          </w:tcPr>
          <w:p w14:paraId="065B3343" w14:textId="77777777" w:rsidR="00647428" w:rsidRDefault="00647428" w:rsidP="00DD2790"/>
        </w:tc>
        <w:tc>
          <w:tcPr>
            <w:tcW w:w="889" w:type="dxa"/>
          </w:tcPr>
          <w:p w14:paraId="73CA51B3" w14:textId="77777777" w:rsidR="00647428" w:rsidRDefault="00647428" w:rsidP="00DD2790"/>
        </w:tc>
        <w:tc>
          <w:tcPr>
            <w:tcW w:w="1879" w:type="dxa"/>
          </w:tcPr>
          <w:p w14:paraId="33AD415B" w14:textId="77777777" w:rsidR="00647428" w:rsidRDefault="00647428" w:rsidP="00DD2790"/>
        </w:tc>
        <w:tc>
          <w:tcPr>
            <w:tcW w:w="982" w:type="dxa"/>
          </w:tcPr>
          <w:p w14:paraId="18B10751" w14:textId="77777777" w:rsidR="00647428" w:rsidRDefault="00647428" w:rsidP="00DD2790"/>
        </w:tc>
      </w:tr>
      <w:tr w:rsidR="00647428" w14:paraId="20357B1D" w14:textId="77777777" w:rsidTr="00647428">
        <w:trPr>
          <w:trHeight w:val="432"/>
        </w:trPr>
        <w:tc>
          <w:tcPr>
            <w:tcW w:w="2727" w:type="dxa"/>
          </w:tcPr>
          <w:p w14:paraId="5493361F" w14:textId="77777777" w:rsidR="00647428" w:rsidRDefault="00647428" w:rsidP="00DD2790"/>
        </w:tc>
        <w:tc>
          <w:tcPr>
            <w:tcW w:w="2122" w:type="dxa"/>
          </w:tcPr>
          <w:p w14:paraId="2E901EAD" w14:textId="77777777" w:rsidR="00647428" w:rsidRDefault="00647428" w:rsidP="00DD2790"/>
        </w:tc>
        <w:tc>
          <w:tcPr>
            <w:tcW w:w="2191" w:type="dxa"/>
          </w:tcPr>
          <w:p w14:paraId="69F59D66" w14:textId="77777777" w:rsidR="00647428" w:rsidRDefault="00647428" w:rsidP="00DD2790"/>
        </w:tc>
        <w:tc>
          <w:tcPr>
            <w:tcW w:w="889" w:type="dxa"/>
          </w:tcPr>
          <w:p w14:paraId="0EA447FF" w14:textId="77777777" w:rsidR="00647428" w:rsidRDefault="00647428" w:rsidP="00DD2790"/>
        </w:tc>
        <w:tc>
          <w:tcPr>
            <w:tcW w:w="1879" w:type="dxa"/>
          </w:tcPr>
          <w:p w14:paraId="4F6AB15E" w14:textId="77777777" w:rsidR="00647428" w:rsidRDefault="00647428" w:rsidP="00DD2790"/>
        </w:tc>
        <w:tc>
          <w:tcPr>
            <w:tcW w:w="982" w:type="dxa"/>
          </w:tcPr>
          <w:p w14:paraId="4B2331AC" w14:textId="77777777" w:rsidR="00647428" w:rsidRDefault="00647428" w:rsidP="00DD2790"/>
        </w:tc>
      </w:tr>
      <w:tr w:rsidR="00647428" w14:paraId="6FF429E2" w14:textId="77777777" w:rsidTr="00647428">
        <w:trPr>
          <w:trHeight w:val="432"/>
        </w:trPr>
        <w:tc>
          <w:tcPr>
            <w:tcW w:w="2727" w:type="dxa"/>
          </w:tcPr>
          <w:p w14:paraId="13ED315C" w14:textId="77777777" w:rsidR="00647428" w:rsidRDefault="00647428" w:rsidP="00DD2790"/>
        </w:tc>
        <w:tc>
          <w:tcPr>
            <w:tcW w:w="2122" w:type="dxa"/>
          </w:tcPr>
          <w:p w14:paraId="0D8B4508" w14:textId="77777777" w:rsidR="00647428" w:rsidRDefault="00647428" w:rsidP="00DD2790"/>
        </w:tc>
        <w:tc>
          <w:tcPr>
            <w:tcW w:w="2191" w:type="dxa"/>
          </w:tcPr>
          <w:p w14:paraId="32E3F6A2" w14:textId="77777777" w:rsidR="00647428" w:rsidRDefault="00647428" w:rsidP="00DD2790"/>
        </w:tc>
        <w:tc>
          <w:tcPr>
            <w:tcW w:w="889" w:type="dxa"/>
          </w:tcPr>
          <w:p w14:paraId="6E797D90" w14:textId="77777777" w:rsidR="00647428" w:rsidRDefault="00647428" w:rsidP="00DD2790"/>
        </w:tc>
        <w:tc>
          <w:tcPr>
            <w:tcW w:w="1879" w:type="dxa"/>
          </w:tcPr>
          <w:p w14:paraId="45D2FFEA" w14:textId="77777777" w:rsidR="00647428" w:rsidRDefault="00647428" w:rsidP="00DD2790"/>
        </w:tc>
        <w:tc>
          <w:tcPr>
            <w:tcW w:w="982" w:type="dxa"/>
          </w:tcPr>
          <w:p w14:paraId="4AB07E90" w14:textId="77777777" w:rsidR="00647428" w:rsidRDefault="00647428" w:rsidP="00DD2790"/>
        </w:tc>
      </w:tr>
      <w:tr w:rsidR="00647428" w14:paraId="5A325D81" w14:textId="77777777" w:rsidTr="00647428">
        <w:trPr>
          <w:trHeight w:val="432"/>
        </w:trPr>
        <w:tc>
          <w:tcPr>
            <w:tcW w:w="2727" w:type="dxa"/>
          </w:tcPr>
          <w:p w14:paraId="123830DE" w14:textId="77777777" w:rsidR="00647428" w:rsidRDefault="00647428" w:rsidP="00DD2790"/>
        </w:tc>
        <w:tc>
          <w:tcPr>
            <w:tcW w:w="2122" w:type="dxa"/>
          </w:tcPr>
          <w:p w14:paraId="10B76488" w14:textId="77777777" w:rsidR="00647428" w:rsidRDefault="00647428" w:rsidP="00DD2790"/>
        </w:tc>
        <w:tc>
          <w:tcPr>
            <w:tcW w:w="2191" w:type="dxa"/>
          </w:tcPr>
          <w:p w14:paraId="66986B81" w14:textId="77777777" w:rsidR="00647428" w:rsidRDefault="00647428" w:rsidP="00DD2790"/>
        </w:tc>
        <w:tc>
          <w:tcPr>
            <w:tcW w:w="889" w:type="dxa"/>
          </w:tcPr>
          <w:p w14:paraId="00611340" w14:textId="77777777" w:rsidR="00647428" w:rsidRDefault="00647428" w:rsidP="00DD2790"/>
        </w:tc>
        <w:tc>
          <w:tcPr>
            <w:tcW w:w="1879" w:type="dxa"/>
          </w:tcPr>
          <w:p w14:paraId="272C3A7F" w14:textId="77777777" w:rsidR="00647428" w:rsidRDefault="00647428" w:rsidP="00DD2790"/>
        </w:tc>
        <w:tc>
          <w:tcPr>
            <w:tcW w:w="982" w:type="dxa"/>
          </w:tcPr>
          <w:p w14:paraId="66CCCF1C" w14:textId="77777777" w:rsidR="00647428" w:rsidRDefault="00647428" w:rsidP="00DD2790"/>
        </w:tc>
      </w:tr>
      <w:tr w:rsidR="00647428" w14:paraId="6F4C1412" w14:textId="77777777" w:rsidTr="00647428">
        <w:trPr>
          <w:trHeight w:val="432"/>
        </w:trPr>
        <w:tc>
          <w:tcPr>
            <w:tcW w:w="2727" w:type="dxa"/>
          </w:tcPr>
          <w:p w14:paraId="2086C388" w14:textId="77777777" w:rsidR="00647428" w:rsidRDefault="00647428" w:rsidP="00DD2790"/>
        </w:tc>
        <w:tc>
          <w:tcPr>
            <w:tcW w:w="2122" w:type="dxa"/>
          </w:tcPr>
          <w:p w14:paraId="6D07FDCA" w14:textId="77777777" w:rsidR="00647428" w:rsidRDefault="00647428" w:rsidP="00DD2790"/>
        </w:tc>
        <w:tc>
          <w:tcPr>
            <w:tcW w:w="2191" w:type="dxa"/>
          </w:tcPr>
          <w:p w14:paraId="66A00FDD" w14:textId="77777777" w:rsidR="00647428" w:rsidRDefault="00647428" w:rsidP="00DD2790"/>
        </w:tc>
        <w:tc>
          <w:tcPr>
            <w:tcW w:w="889" w:type="dxa"/>
          </w:tcPr>
          <w:p w14:paraId="258D7744" w14:textId="77777777" w:rsidR="00647428" w:rsidRDefault="00647428" w:rsidP="00DD2790"/>
        </w:tc>
        <w:tc>
          <w:tcPr>
            <w:tcW w:w="1879" w:type="dxa"/>
          </w:tcPr>
          <w:p w14:paraId="3F252759" w14:textId="77777777" w:rsidR="00647428" w:rsidRDefault="00647428" w:rsidP="00DD2790"/>
        </w:tc>
        <w:tc>
          <w:tcPr>
            <w:tcW w:w="982" w:type="dxa"/>
          </w:tcPr>
          <w:p w14:paraId="0F634B4A" w14:textId="77777777" w:rsidR="00647428" w:rsidRDefault="00647428" w:rsidP="00DD2790"/>
        </w:tc>
      </w:tr>
      <w:tr w:rsidR="00647428" w14:paraId="6328140E" w14:textId="77777777" w:rsidTr="00647428">
        <w:trPr>
          <w:trHeight w:val="432"/>
        </w:trPr>
        <w:tc>
          <w:tcPr>
            <w:tcW w:w="2727" w:type="dxa"/>
          </w:tcPr>
          <w:p w14:paraId="5E67F4DF" w14:textId="77777777" w:rsidR="00647428" w:rsidRDefault="00647428" w:rsidP="00DD2790"/>
        </w:tc>
        <w:tc>
          <w:tcPr>
            <w:tcW w:w="2122" w:type="dxa"/>
          </w:tcPr>
          <w:p w14:paraId="5529EE29" w14:textId="77777777" w:rsidR="00647428" w:rsidRDefault="00647428" w:rsidP="00DD2790"/>
        </w:tc>
        <w:tc>
          <w:tcPr>
            <w:tcW w:w="2191" w:type="dxa"/>
          </w:tcPr>
          <w:p w14:paraId="44A27FAC" w14:textId="77777777" w:rsidR="00647428" w:rsidRDefault="00647428" w:rsidP="00DD2790"/>
        </w:tc>
        <w:tc>
          <w:tcPr>
            <w:tcW w:w="889" w:type="dxa"/>
          </w:tcPr>
          <w:p w14:paraId="2908CF17" w14:textId="77777777" w:rsidR="00647428" w:rsidRDefault="00647428" w:rsidP="00DD2790"/>
        </w:tc>
        <w:tc>
          <w:tcPr>
            <w:tcW w:w="1879" w:type="dxa"/>
          </w:tcPr>
          <w:p w14:paraId="51FD6485" w14:textId="77777777" w:rsidR="00647428" w:rsidRDefault="00647428" w:rsidP="00DD2790"/>
        </w:tc>
        <w:tc>
          <w:tcPr>
            <w:tcW w:w="982" w:type="dxa"/>
          </w:tcPr>
          <w:p w14:paraId="010620E1" w14:textId="77777777" w:rsidR="00647428" w:rsidRDefault="00647428" w:rsidP="00DD2790"/>
        </w:tc>
      </w:tr>
      <w:tr w:rsidR="00647428" w14:paraId="4B6A5B75" w14:textId="77777777" w:rsidTr="00647428">
        <w:trPr>
          <w:trHeight w:val="432"/>
        </w:trPr>
        <w:tc>
          <w:tcPr>
            <w:tcW w:w="2727" w:type="dxa"/>
          </w:tcPr>
          <w:p w14:paraId="182B2AFE" w14:textId="77777777" w:rsidR="00647428" w:rsidRDefault="00647428" w:rsidP="00DD2790"/>
        </w:tc>
        <w:tc>
          <w:tcPr>
            <w:tcW w:w="2122" w:type="dxa"/>
          </w:tcPr>
          <w:p w14:paraId="4B1D1868" w14:textId="77777777" w:rsidR="00647428" w:rsidRDefault="00647428" w:rsidP="00DD2790"/>
        </w:tc>
        <w:tc>
          <w:tcPr>
            <w:tcW w:w="2191" w:type="dxa"/>
          </w:tcPr>
          <w:p w14:paraId="363E2838" w14:textId="77777777" w:rsidR="00647428" w:rsidRDefault="00647428" w:rsidP="00DD2790"/>
        </w:tc>
        <w:tc>
          <w:tcPr>
            <w:tcW w:w="889" w:type="dxa"/>
          </w:tcPr>
          <w:p w14:paraId="0999CF67" w14:textId="77777777" w:rsidR="00647428" w:rsidRDefault="00647428" w:rsidP="00DD2790"/>
        </w:tc>
        <w:tc>
          <w:tcPr>
            <w:tcW w:w="1879" w:type="dxa"/>
          </w:tcPr>
          <w:p w14:paraId="6CB65AD6" w14:textId="77777777" w:rsidR="00647428" w:rsidRDefault="00647428" w:rsidP="00DD2790"/>
        </w:tc>
        <w:tc>
          <w:tcPr>
            <w:tcW w:w="982" w:type="dxa"/>
          </w:tcPr>
          <w:p w14:paraId="2AC7BB54" w14:textId="77777777" w:rsidR="00647428" w:rsidRDefault="00647428" w:rsidP="00DD2790"/>
        </w:tc>
      </w:tr>
      <w:tr w:rsidR="00647428" w14:paraId="60504AC5" w14:textId="77777777" w:rsidTr="00647428">
        <w:trPr>
          <w:trHeight w:val="432"/>
        </w:trPr>
        <w:tc>
          <w:tcPr>
            <w:tcW w:w="2727" w:type="dxa"/>
          </w:tcPr>
          <w:p w14:paraId="79FEAF10" w14:textId="77777777" w:rsidR="00647428" w:rsidRDefault="00647428" w:rsidP="00DD2790"/>
        </w:tc>
        <w:tc>
          <w:tcPr>
            <w:tcW w:w="2122" w:type="dxa"/>
          </w:tcPr>
          <w:p w14:paraId="3A8EFC76" w14:textId="77777777" w:rsidR="00647428" w:rsidRDefault="00647428" w:rsidP="00DD2790"/>
        </w:tc>
        <w:tc>
          <w:tcPr>
            <w:tcW w:w="2191" w:type="dxa"/>
          </w:tcPr>
          <w:p w14:paraId="1A781A41" w14:textId="77777777" w:rsidR="00647428" w:rsidRDefault="00647428" w:rsidP="00DD2790"/>
        </w:tc>
        <w:tc>
          <w:tcPr>
            <w:tcW w:w="889" w:type="dxa"/>
          </w:tcPr>
          <w:p w14:paraId="0C93EBDC" w14:textId="77777777" w:rsidR="00647428" w:rsidRDefault="00647428" w:rsidP="00DD2790"/>
        </w:tc>
        <w:tc>
          <w:tcPr>
            <w:tcW w:w="1879" w:type="dxa"/>
          </w:tcPr>
          <w:p w14:paraId="21CC0BE6" w14:textId="77777777" w:rsidR="00647428" w:rsidRDefault="00647428" w:rsidP="00DD2790"/>
        </w:tc>
        <w:tc>
          <w:tcPr>
            <w:tcW w:w="982" w:type="dxa"/>
          </w:tcPr>
          <w:p w14:paraId="2BF13A24" w14:textId="77777777" w:rsidR="00647428" w:rsidRDefault="00647428" w:rsidP="00DD2790"/>
        </w:tc>
      </w:tr>
    </w:tbl>
    <w:p w14:paraId="12BFF2D2" w14:textId="77777777" w:rsidR="003127FF" w:rsidRDefault="003127FF" w:rsidP="00DD2790"/>
    <w:p w14:paraId="048C76AA" w14:textId="0CD9847F" w:rsidR="003127FF" w:rsidRDefault="00FF160C" w:rsidP="00FF160C">
      <w:pPr>
        <w:pStyle w:val="Heading1"/>
        <w:rPr>
          <w:color w:val="000000" w:themeColor="text1"/>
        </w:rPr>
      </w:pPr>
      <w:bookmarkStart w:id="12" w:name="_Toc231224533"/>
      <w:r>
        <w:rPr>
          <w:color w:val="000000" w:themeColor="text1"/>
        </w:rPr>
        <w:lastRenderedPageBreak/>
        <w:t>Important Phone Numbers</w:t>
      </w:r>
      <w:bookmarkEnd w:id="12"/>
    </w:p>
    <w:p w14:paraId="5675D704" w14:textId="3F26551A" w:rsidR="00FF160C" w:rsidRDefault="007C7D72" w:rsidP="00FF160C">
      <w:pPr>
        <w:rPr>
          <w:b/>
          <w:bCs/>
          <w:color w:val="C00000"/>
        </w:rPr>
      </w:pPr>
      <w:r w:rsidRPr="00C35E8E">
        <w:rPr>
          <w:b/>
          <w:bCs/>
          <w:color w:val="C00000"/>
        </w:rPr>
        <w:t>UC MERCED EMERGENCY PHONE NUMBERS</w:t>
      </w:r>
      <w:r w:rsidR="00C35E8E" w:rsidRPr="00C35E8E">
        <w:rPr>
          <w:b/>
          <w:bCs/>
          <w:color w:val="C00000"/>
        </w:rPr>
        <w:t>:</w:t>
      </w:r>
    </w:p>
    <w:p w14:paraId="2363E4FD" w14:textId="4FB50DAA" w:rsidR="0026723B" w:rsidRDefault="00233814" w:rsidP="00F87865">
      <w:pPr>
        <w:rPr>
          <w:color w:val="auto"/>
        </w:rPr>
      </w:pPr>
      <w:r>
        <w:rPr>
          <w:color w:val="auto"/>
        </w:rPr>
        <w:t>Police, Fire, Medical</w:t>
      </w:r>
      <w:r w:rsidR="0026723B">
        <w:rPr>
          <w:color w:val="auto"/>
        </w:rPr>
        <w:t>………………………………………</w:t>
      </w:r>
      <w:r w:rsidR="00F87865">
        <w:rPr>
          <w:color w:val="auto"/>
        </w:rPr>
        <w:t>……………….</w:t>
      </w:r>
      <w:r w:rsidR="0026723B">
        <w:rPr>
          <w:color w:val="auto"/>
        </w:rPr>
        <w:t>………………………………………….9-1-1</w:t>
      </w:r>
    </w:p>
    <w:p w14:paraId="4CF2845A" w14:textId="455210C1" w:rsidR="00C35E8E" w:rsidRDefault="0026723B" w:rsidP="00F87865">
      <w:pPr>
        <w:jc w:val="right"/>
        <w:rPr>
          <w:color w:val="auto"/>
        </w:rPr>
      </w:pPr>
      <w:r>
        <w:rPr>
          <w:color w:val="auto"/>
        </w:rPr>
        <w:t>UC M</w:t>
      </w:r>
      <w:r w:rsidR="00F87865">
        <w:rPr>
          <w:color w:val="auto"/>
        </w:rPr>
        <w:t>erced</w:t>
      </w:r>
      <w:r>
        <w:rPr>
          <w:color w:val="auto"/>
        </w:rPr>
        <w:t xml:space="preserve"> Police</w:t>
      </w:r>
      <w:r>
        <w:rPr>
          <w:color w:val="auto"/>
        </w:rPr>
        <w:t xml:space="preserve"> (Non-Emergency)</w:t>
      </w:r>
      <w:r>
        <w:rPr>
          <w:color w:val="auto"/>
        </w:rPr>
        <w:t>………………………</w:t>
      </w:r>
      <w:r w:rsidR="00F87865">
        <w:rPr>
          <w:color w:val="auto"/>
        </w:rPr>
        <w:t>…</w:t>
      </w:r>
      <w:r>
        <w:rPr>
          <w:color w:val="auto"/>
        </w:rPr>
        <w:t>……</w:t>
      </w:r>
      <w:r>
        <w:rPr>
          <w:color w:val="auto"/>
        </w:rPr>
        <w:t>…..</w:t>
      </w:r>
      <w:r>
        <w:rPr>
          <w:color w:val="auto"/>
        </w:rPr>
        <w:t>…………………………………….</w:t>
      </w:r>
      <w:r>
        <w:rPr>
          <w:color w:val="auto"/>
        </w:rPr>
        <w:t>CATCOPS</w:t>
      </w:r>
      <w:r>
        <w:rPr>
          <w:color w:val="auto"/>
        </w:rPr>
        <w:br/>
        <w:t>209-228-2677</w:t>
      </w:r>
    </w:p>
    <w:p w14:paraId="5B1FE96D" w14:textId="7C805907" w:rsidR="0026723B" w:rsidRDefault="00F87865" w:rsidP="0026723B">
      <w:pPr>
        <w:rPr>
          <w:color w:val="auto"/>
        </w:rPr>
      </w:pPr>
      <w:r>
        <w:rPr>
          <w:color w:val="auto"/>
        </w:rPr>
        <w:t>Emergency Management………………………………………………………….……………………….209-228-8273</w:t>
      </w:r>
    </w:p>
    <w:p w14:paraId="309C0E33" w14:textId="692C854A" w:rsidR="00F87865" w:rsidRDefault="00F87865" w:rsidP="00F87865">
      <w:pPr>
        <w:rPr>
          <w:color w:val="auto"/>
        </w:rPr>
      </w:pPr>
      <w:r>
        <w:rPr>
          <w:color w:val="auto"/>
        </w:rPr>
        <w:t>Facilities</w:t>
      </w:r>
      <w:r>
        <w:rPr>
          <w:color w:val="auto"/>
        </w:rPr>
        <w:t xml:space="preserve"> Management………</w:t>
      </w:r>
      <w:r>
        <w:rPr>
          <w:color w:val="auto"/>
        </w:rPr>
        <w:t>….</w:t>
      </w:r>
      <w:r>
        <w:rPr>
          <w:color w:val="auto"/>
        </w:rPr>
        <w:t>………………………………………………….……………………….</w:t>
      </w:r>
      <w:r>
        <w:rPr>
          <w:color w:val="auto"/>
        </w:rPr>
        <w:t>855-234-0579</w:t>
      </w:r>
    </w:p>
    <w:p w14:paraId="5AB08D35" w14:textId="077C7DB1" w:rsidR="00F87865" w:rsidRDefault="00F87865" w:rsidP="00F87865">
      <w:pPr>
        <w:rPr>
          <w:color w:val="auto"/>
        </w:rPr>
      </w:pPr>
      <w:r>
        <w:rPr>
          <w:color w:val="auto"/>
        </w:rPr>
        <w:t>Fire &amp; Building Safety</w:t>
      </w:r>
      <w:r>
        <w:rPr>
          <w:color w:val="auto"/>
        </w:rPr>
        <w:t>………….………………………………………………….……………………….</w:t>
      </w:r>
      <w:r>
        <w:rPr>
          <w:color w:val="auto"/>
        </w:rPr>
        <w:t>209-228-4400</w:t>
      </w:r>
    </w:p>
    <w:p w14:paraId="4D0CBC10" w14:textId="38A80AD2" w:rsidR="00F87865" w:rsidRDefault="00F87865" w:rsidP="00F87865">
      <w:pPr>
        <w:rPr>
          <w:color w:val="auto"/>
        </w:rPr>
      </w:pPr>
      <w:r>
        <w:rPr>
          <w:color w:val="auto"/>
        </w:rPr>
        <w:t>Environmental Health &amp; Safety</w:t>
      </w:r>
      <w:r>
        <w:rPr>
          <w:color w:val="auto"/>
        </w:rPr>
        <w:t>.………………………………………………….……………………….209-228-4</w:t>
      </w:r>
      <w:r>
        <w:rPr>
          <w:color w:val="auto"/>
        </w:rPr>
        <w:t>243</w:t>
      </w:r>
    </w:p>
    <w:p w14:paraId="06C5EBB2" w14:textId="22C750D8" w:rsidR="00F87865" w:rsidRDefault="00F87865" w:rsidP="00F87865">
      <w:pPr>
        <w:rPr>
          <w:color w:val="auto"/>
        </w:rPr>
      </w:pPr>
      <w:r>
        <w:rPr>
          <w:color w:val="auto"/>
        </w:rPr>
        <w:t>Emergency Status Line.</w:t>
      </w:r>
      <w:r>
        <w:rPr>
          <w:color w:val="auto"/>
        </w:rPr>
        <w:t>……………………………………</w:t>
      </w:r>
      <w:r>
        <w:rPr>
          <w:color w:val="auto"/>
        </w:rPr>
        <w:t>………..</w:t>
      </w:r>
      <w:r>
        <w:rPr>
          <w:color w:val="auto"/>
        </w:rPr>
        <w:t>…………….……………………….</w:t>
      </w:r>
      <w:r>
        <w:rPr>
          <w:color w:val="auto"/>
        </w:rPr>
        <w:t>866-993-0969</w:t>
      </w:r>
    </w:p>
    <w:p w14:paraId="17424315" w14:textId="77777777" w:rsidR="00F87865" w:rsidRDefault="00F87865" w:rsidP="00F87865">
      <w:pPr>
        <w:rPr>
          <w:b/>
          <w:bCs/>
          <w:color w:val="C00000"/>
        </w:rPr>
      </w:pPr>
    </w:p>
    <w:p w14:paraId="3BAFA590" w14:textId="20608801" w:rsidR="00F87865" w:rsidRDefault="00F87865" w:rsidP="00F87865">
      <w:pPr>
        <w:rPr>
          <w:b/>
          <w:bCs/>
          <w:color w:val="C00000"/>
        </w:rPr>
      </w:pPr>
      <w:r w:rsidRPr="00C35E8E">
        <w:rPr>
          <w:b/>
          <w:bCs/>
          <w:color w:val="C00000"/>
        </w:rPr>
        <w:t>MERCED EMERGENCY PHONE NUMBERS:</w:t>
      </w:r>
    </w:p>
    <w:p w14:paraId="5C6F4D9E" w14:textId="77777777" w:rsidR="00F87865" w:rsidRDefault="00F87865" w:rsidP="00F87865">
      <w:pPr>
        <w:rPr>
          <w:color w:val="auto"/>
        </w:rPr>
      </w:pPr>
      <w:r>
        <w:rPr>
          <w:color w:val="auto"/>
        </w:rPr>
        <w:t>Police, Fire, Medical……………………………………………………….………………………………………….9-1-1</w:t>
      </w:r>
    </w:p>
    <w:p w14:paraId="039BF49A" w14:textId="5F5292A2" w:rsidR="00F87865" w:rsidRDefault="00F87865" w:rsidP="00F87865">
      <w:pPr>
        <w:rPr>
          <w:color w:val="auto"/>
        </w:rPr>
      </w:pPr>
      <w:r>
        <w:rPr>
          <w:color w:val="auto"/>
        </w:rPr>
        <w:t>City of Merced Fire Department………………………………………………………………………</w:t>
      </w:r>
      <w:r w:rsidR="00BA3EC1">
        <w:rPr>
          <w:color w:val="auto"/>
        </w:rPr>
        <w:t>...</w:t>
      </w:r>
      <w:r>
        <w:rPr>
          <w:color w:val="auto"/>
        </w:rPr>
        <w:t>…</w:t>
      </w:r>
      <w:r w:rsidR="00BA3EC1">
        <w:rPr>
          <w:color w:val="auto"/>
        </w:rPr>
        <w:t>209-385-6891</w:t>
      </w:r>
    </w:p>
    <w:p w14:paraId="50BD8FE7" w14:textId="3A99E61A" w:rsidR="00F87865" w:rsidRDefault="00F87865" w:rsidP="00F87865">
      <w:pPr>
        <w:rPr>
          <w:color w:val="auto"/>
        </w:rPr>
      </w:pPr>
      <w:r>
        <w:rPr>
          <w:color w:val="auto"/>
        </w:rPr>
        <w:t>Merced County Fire Department</w:t>
      </w:r>
      <w:r>
        <w:rPr>
          <w:color w:val="auto"/>
        </w:rPr>
        <w:t>…………………………………………………………………………</w:t>
      </w:r>
      <w:r>
        <w:rPr>
          <w:color w:val="auto"/>
        </w:rPr>
        <w:t>..</w:t>
      </w:r>
      <w:r w:rsidR="00BA3EC1">
        <w:rPr>
          <w:color w:val="auto"/>
        </w:rPr>
        <w:t>209-385-7344</w:t>
      </w:r>
    </w:p>
    <w:p w14:paraId="0FAE23D3" w14:textId="59838931" w:rsidR="00F87865" w:rsidRDefault="00F87865" w:rsidP="00F87865">
      <w:pPr>
        <w:rPr>
          <w:color w:val="auto"/>
        </w:rPr>
      </w:pPr>
      <w:r>
        <w:rPr>
          <w:color w:val="auto"/>
        </w:rPr>
        <w:t>Merced County Public Health</w:t>
      </w:r>
      <w:r>
        <w:rPr>
          <w:color w:val="auto"/>
        </w:rPr>
        <w:t>……………………………………………………………………………</w:t>
      </w:r>
      <w:r w:rsidR="00470BF5">
        <w:rPr>
          <w:color w:val="auto"/>
        </w:rPr>
        <w:t>...209-381-1200</w:t>
      </w:r>
    </w:p>
    <w:p w14:paraId="0B38850B" w14:textId="5550726E" w:rsidR="00F87865" w:rsidRDefault="00F87865" w:rsidP="00F87865">
      <w:pPr>
        <w:rPr>
          <w:color w:val="auto"/>
        </w:rPr>
      </w:pPr>
      <w:r>
        <w:rPr>
          <w:color w:val="auto"/>
        </w:rPr>
        <w:t>Merced County Environmental Health</w:t>
      </w:r>
      <w:r>
        <w:rPr>
          <w:color w:val="auto"/>
        </w:rPr>
        <w:t>……………………………………………………………………</w:t>
      </w:r>
      <w:r w:rsidR="00470BF5">
        <w:rPr>
          <w:color w:val="auto"/>
        </w:rPr>
        <w:t>209-385-1100</w:t>
      </w:r>
    </w:p>
    <w:p w14:paraId="54FFF6EC" w14:textId="1F68739C" w:rsidR="00F87865" w:rsidRDefault="00F87865" w:rsidP="00F87865">
      <w:pPr>
        <w:rPr>
          <w:color w:val="auto"/>
        </w:rPr>
      </w:pPr>
      <w:r>
        <w:rPr>
          <w:color w:val="auto"/>
        </w:rPr>
        <w:t>Merced County Office of Emergency Services</w:t>
      </w:r>
      <w:r>
        <w:rPr>
          <w:color w:val="auto"/>
        </w:rPr>
        <w:t>……………………………………………………</w:t>
      </w:r>
      <w:r w:rsidR="00CE1F28">
        <w:rPr>
          <w:color w:val="auto"/>
        </w:rPr>
        <w:t>…</w:t>
      </w:r>
      <w:r w:rsidR="00BA3EC1">
        <w:rPr>
          <w:color w:val="auto"/>
        </w:rPr>
        <w:t>…..209-3</w:t>
      </w:r>
      <w:r w:rsidR="00470BF5">
        <w:rPr>
          <w:color w:val="auto"/>
        </w:rPr>
        <w:t>85-7548</w:t>
      </w:r>
    </w:p>
    <w:p w14:paraId="63C2F5EF" w14:textId="06B40FEB" w:rsidR="00F87865" w:rsidRDefault="00F87865" w:rsidP="00F87865">
      <w:pPr>
        <w:rPr>
          <w:color w:val="auto"/>
        </w:rPr>
      </w:pPr>
      <w:r>
        <w:rPr>
          <w:color w:val="auto"/>
        </w:rPr>
        <w:t>Dignity Health – Mercy Medical Center</w:t>
      </w:r>
      <w:r>
        <w:rPr>
          <w:color w:val="auto"/>
        </w:rPr>
        <w:t>………………………………………………………………</w:t>
      </w:r>
      <w:r w:rsidR="00BA3EC1">
        <w:rPr>
          <w:color w:val="auto"/>
        </w:rPr>
        <w:t>..</w:t>
      </w:r>
      <w:r>
        <w:rPr>
          <w:color w:val="auto"/>
        </w:rPr>
        <w:t>…</w:t>
      </w:r>
      <w:r w:rsidR="00BA3EC1">
        <w:rPr>
          <w:color w:val="auto"/>
        </w:rPr>
        <w:t>209-381-1100</w:t>
      </w:r>
    </w:p>
    <w:p w14:paraId="73D3E9AD" w14:textId="4961C0F1" w:rsidR="00F87865" w:rsidRDefault="00F87865" w:rsidP="00F87865">
      <w:pPr>
        <w:rPr>
          <w:color w:val="auto"/>
        </w:rPr>
      </w:pPr>
    </w:p>
    <w:p w14:paraId="534D286D" w14:textId="77777777" w:rsidR="00F87865" w:rsidRDefault="00F87865" w:rsidP="00F87865">
      <w:pPr>
        <w:rPr>
          <w:color w:val="auto"/>
        </w:rPr>
      </w:pPr>
    </w:p>
    <w:p w14:paraId="0C482E97" w14:textId="71EFCA60" w:rsidR="00F87865" w:rsidRDefault="00F87865" w:rsidP="00F87865">
      <w:pPr>
        <w:rPr>
          <w:color w:val="auto"/>
        </w:rPr>
      </w:pPr>
    </w:p>
    <w:p w14:paraId="676E88DD" w14:textId="77777777" w:rsidR="00F87865" w:rsidRDefault="00F87865" w:rsidP="00F87865">
      <w:pPr>
        <w:rPr>
          <w:color w:val="auto"/>
        </w:rPr>
      </w:pPr>
    </w:p>
    <w:p w14:paraId="577FD71C" w14:textId="7C97A294" w:rsidR="00F87865" w:rsidRDefault="00F87865" w:rsidP="00F87865">
      <w:pPr>
        <w:rPr>
          <w:color w:val="auto"/>
        </w:rPr>
      </w:pPr>
    </w:p>
    <w:p w14:paraId="32183469" w14:textId="422611E1" w:rsidR="00F87865" w:rsidRDefault="00F87865" w:rsidP="00F87865">
      <w:pPr>
        <w:rPr>
          <w:color w:val="auto"/>
        </w:rPr>
      </w:pPr>
    </w:p>
    <w:p w14:paraId="205EBD5E" w14:textId="77777777" w:rsidR="00F87865" w:rsidRDefault="00F87865" w:rsidP="0026723B">
      <w:pPr>
        <w:rPr>
          <w:color w:val="auto"/>
        </w:rPr>
      </w:pPr>
    </w:p>
    <w:p w14:paraId="45BD43DC" w14:textId="77777777" w:rsidR="00F87865" w:rsidRDefault="00F87865" w:rsidP="0026723B">
      <w:pPr>
        <w:rPr>
          <w:color w:val="auto"/>
        </w:rPr>
      </w:pPr>
    </w:p>
    <w:p w14:paraId="655F8EDA" w14:textId="61C54ED6" w:rsidR="00470BF5" w:rsidRDefault="00470BF5" w:rsidP="00470BF5">
      <w:pPr>
        <w:rPr>
          <w:b/>
          <w:bCs/>
          <w:color w:val="C00000"/>
        </w:rPr>
      </w:pPr>
      <w:r w:rsidRPr="00C35E8E">
        <w:rPr>
          <w:b/>
          <w:bCs/>
          <w:color w:val="C00000"/>
        </w:rPr>
        <w:t>EMERGENCY PHONE NUMBERS</w:t>
      </w:r>
      <w:r>
        <w:rPr>
          <w:b/>
          <w:bCs/>
          <w:color w:val="C00000"/>
        </w:rPr>
        <w:t xml:space="preserve"> FOR KEY DEPARTMENTAL PERSONNEL:</w:t>
      </w:r>
    </w:p>
    <w:tbl>
      <w:tblPr>
        <w:tblStyle w:val="TableGrid"/>
        <w:tblW w:w="0" w:type="auto"/>
        <w:tblLook w:val="04A0" w:firstRow="1" w:lastRow="0" w:firstColumn="1" w:lastColumn="0" w:noHBand="0" w:noVBand="1"/>
      </w:tblPr>
      <w:tblGrid>
        <w:gridCol w:w="5395"/>
        <w:gridCol w:w="5395"/>
      </w:tblGrid>
      <w:tr w:rsidR="00BA2786" w:rsidRPr="00BA2786" w14:paraId="352036A7" w14:textId="77777777" w:rsidTr="009843DF">
        <w:tc>
          <w:tcPr>
            <w:tcW w:w="10790" w:type="dxa"/>
            <w:gridSpan w:val="2"/>
          </w:tcPr>
          <w:p w14:paraId="21B84448" w14:textId="7DCD8421" w:rsidR="00BA2786" w:rsidRPr="00BA2786" w:rsidRDefault="00BA2786" w:rsidP="0026723B">
            <w:pPr>
              <w:rPr>
                <w:b/>
                <w:bCs/>
                <w:color w:val="auto"/>
                <w:highlight w:val="yellow"/>
              </w:rPr>
            </w:pPr>
            <w:r w:rsidRPr="00BA2786">
              <w:rPr>
                <w:b/>
                <w:bCs/>
                <w:color w:val="auto"/>
                <w:highlight w:val="yellow"/>
              </w:rPr>
              <w:t>[Name], [Position/Title]</w:t>
            </w:r>
          </w:p>
        </w:tc>
      </w:tr>
      <w:tr w:rsidR="00BA2786" w:rsidRPr="00BA2786" w14:paraId="6413C159" w14:textId="77777777" w:rsidTr="00BA2786">
        <w:tc>
          <w:tcPr>
            <w:tcW w:w="5395" w:type="dxa"/>
          </w:tcPr>
          <w:p w14:paraId="2FDD7CDC" w14:textId="044B3DF0" w:rsidR="00BA2786" w:rsidRPr="00BA2786" w:rsidRDefault="00BA2786" w:rsidP="0026723B">
            <w:pPr>
              <w:rPr>
                <w:color w:val="auto"/>
                <w:highlight w:val="yellow"/>
              </w:rPr>
            </w:pPr>
            <w:r w:rsidRPr="00BA2786">
              <w:rPr>
                <w:color w:val="auto"/>
                <w:highlight w:val="yellow"/>
              </w:rPr>
              <w:t>Office Number</w:t>
            </w:r>
          </w:p>
        </w:tc>
        <w:tc>
          <w:tcPr>
            <w:tcW w:w="5395" w:type="dxa"/>
          </w:tcPr>
          <w:p w14:paraId="5F0BD5BE" w14:textId="307FAA28" w:rsidR="00BA2786" w:rsidRPr="00BA2786" w:rsidRDefault="00BA2786" w:rsidP="0026723B">
            <w:pPr>
              <w:rPr>
                <w:color w:val="auto"/>
                <w:highlight w:val="yellow"/>
              </w:rPr>
            </w:pPr>
            <w:r w:rsidRPr="00BA2786">
              <w:rPr>
                <w:color w:val="auto"/>
                <w:highlight w:val="yellow"/>
              </w:rPr>
              <w:t>XXX-XXX-XXXX</w:t>
            </w:r>
          </w:p>
        </w:tc>
      </w:tr>
      <w:tr w:rsidR="00BA2786" w:rsidRPr="00BA2786" w14:paraId="1BE3CB6B" w14:textId="77777777" w:rsidTr="00BA2786">
        <w:tc>
          <w:tcPr>
            <w:tcW w:w="5395" w:type="dxa"/>
          </w:tcPr>
          <w:p w14:paraId="64ED5FAD" w14:textId="0462479A" w:rsidR="00BA2786" w:rsidRPr="00BA2786" w:rsidRDefault="00BA2786" w:rsidP="0026723B">
            <w:pPr>
              <w:rPr>
                <w:color w:val="auto"/>
                <w:highlight w:val="yellow"/>
              </w:rPr>
            </w:pPr>
            <w:r w:rsidRPr="00BA2786">
              <w:rPr>
                <w:color w:val="auto"/>
                <w:highlight w:val="yellow"/>
              </w:rPr>
              <w:t>Cellphone Number</w:t>
            </w:r>
          </w:p>
        </w:tc>
        <w:tc>
          <w:tcPr>
            <w:tcW w:w="5395" w:type="dxa"/>
          </w:tcPr>
          <w:p w14:paraId="017C62B8" w14:textId="63249556" w:rsidR="00BA2786" w:rsidRPr="00BA2786" w:rsidRDefault="00BA2786" w:rsidP="0026723B">
            <w:pPr>
              <w:rPr>
                <w:color w:val="auto"/>
                <w:highlight w:val="yellow"/>
              </w:rPr>
            </w:pPr>
            <w:r w:rsidRPr="00BA2786">
              <w:rPr>
                <w:color w:val="auto"/>
                <w:highlight w:val="yellow"/>
              </w:rPr>
              <w:t>XXX-XXX-XXXX</w:t>
            </w:r>
          </w:p>
        </w:tc>
      </w:tr>
      <w:tr w:rsidR="00BA2786" w:rsidRPr="00BA2786" w14:paraId="0E0480C8" w14:textId="77777777" w:rsidTr="00BA2786">
        <w:tc>
          <w:tcPr>
            <w:tcW w:w="5395" w:type="dxa"/>
          </w:tcPr>
          <w:p w14:paraId="0CFF7F8C" w14:textId="208264EF" w:rsidR="00BA2786" w:rsidRPr="00BA2786" w:rsidRDefault="00BA2786" w:rsidP="0026723B">
            <w:pPr>
              <w:rPr>
                <w:color w:val="auto"/>
                <w:highlight w:val="yellow"/>
              </w:rPr>
            </w:pPr>
            <w:r w:rsidRPr="00BA2786">
              <w:rPr>
                <w:color w:val="auto"/>
                <w:highlight w:val="yellow"/>
              </w:rPr>
              <w:t>Alt. Number</w:t>
            </w:r>
          </w:p>
        </w:tc>
        <w:tc>
          <w:tcPr>
            <w:tcW w:w="5395" w:type="dxa"/>
          </w:tcPr>
          <w:p w14:paraId="40CCDB43" w14:textId="0D81E368" w:rsidR="00BA2786" w:rsidRPr="00BA2786" w:rsidRDefault="00BA2786" w:rsidP="0026723B">
            <w:pPr>
              <w:rPr>
                <w:color w:val="auto"/>
                <w:highlight w:val="yellow"/>
              </w:rPr>
            </w:pPr>
            <w:r w:rsidRPr="00BA2786">
              <w:rPr>
                <w:color w:val="auto"/>
                <w:highlight w:val="yellow"/>
              </w:rPr>
              <w:t>XXX-XXX-XXXX</w:t>
            </w:r>
          </w:p>
        </w:tc>
      </w:tr>
      <w:tr w:rsidR="00BA2786" w14:paraId="342AD5D4" w14:textId="77777777" w:rsidTr="00BA2786">
        <w:tc>
          <w:tcPr>
            <w:tcW w:w="5395" w:type="dxa"/>
          </w:tcPr>
          <w:p w14:paraId="620A19A8" w14:textId="6737CB20" w:rsidR="00BA2786" w:rsidRPr="00BA2786" w:rsidRDefault="00BA2786" w:rsidP="0026723B">
            <w:pPr>
              <w:rPr>
                <w:color w:val="auto"/>
                <w:highlight w:val="yellow"/>
              </w:rPr>
            </w:pPr>
            <w:r w:rsidRPr="00BA2786">
              <w:rPr>
                <w:color w:val="auto"/>
                <w:highlight w:val="yellow"/>
              </w:rPr>
              <w:t>Email</w:t>
            </w:r>
          </w:p>
        </w:tc>
        <w:tc>
          <w:tcPr>
            <w:tcW w:w="5395" w:type="dxa"/>
          </w:tcPr>
          <w:p w14:paraId="38872889" w14:textId="0B965CBE" w:rsidR="00BA2786" w:rsidRDefault="00BA2786" w:rsidP="0026723B">
            <w:pPr>
              <w:rPr>
                <w:color w:val="auto"/>
              </w:rPr>
            </w:pPr>
            <w:r w:rsidRPr="00BA2786">
              <w:rPr>
                <w:color w:val="auto"/>
                <w:highlight w:val="yellow"/>
              </w:rPr>
              <w:t>@ucmerced.edu</w:t>
            </w:r>
          </w:p>
        </w:tc>
      </w:tr>
    </w:tbl>
    <w:p w14:paraId="75A27F5D" w14:textId="77777777" w:rsidR="0026723B" w:rsidRPr="00C35E8E" w:rsidRDefault="0026723B" w:rsidP="0026723B">
      <w:pPr>
        <w:rPr>
          <w:color w:val="auto"/>
        </w:rPr>
      </w:pPr>
    </w:p>
    <w:tbl>
      <w:tblPr>
        <w:tblStyle w:val="TableGrid"/>
        <w:tblW w:w="0" w:type="auto"/>
        <w:tblLook w:val="04A0" w:firstRow="1" w:lastRow="0" w:firstColumn="1" w:lastColumn="0" w:noHBand="0" w:noVBand="1"/>
      </w:tblPr>
      <w:tblGrid>
        <w:gridCol w:w="5395"/>
        <w:gridCol w:w="5395"/>
      </w:tblGrid>
      <w:tr w:rsidR="00BA2786" w:rsidRPr="00BA2786" w14:paraId="6C0C4863" w14:textId="77777777" w:rsidTr="004B0197">
        <w:tc>
          <w:tcPr>
            <w:tcW w:w="10790" w:type="dxa"/>
            <w:gridSpan w:val="2"/>
          </w:tcPr>
          <w:p w14:paraId="5C6D66C4" w14:textId="77777777" w:rsidR="00BA2786" w:rsidRPr="00BA2786" w:rsidRDefault="00BA2786" w:rsidP="004B0197">
            <w:pPr>
              <w:rPr>
                <w:b/>
                <w:bCs/>
                <w:color w:val="auto"/>
                <w:highlight w:val="yellow"/>
              </w:rPr>
            </w:pPr>
            <w:r w:rsidRPr="00BA2786">
              <w:rPr>
                <w:b/>
                <w:bCs/>
                <w:color w:val="auto"/>
                <w:highlight w:val="yellow"/>
              </w:rPr>
              <w:t>[Name], [Position/Title]</w:t>
            </w:r>
          </w:p>
        </w:tc>
      </w:tr>
      <w:tr w:rsidR="00BA2786" w:rsidRPr="00BA2786" w14:paraId="5759DA77" w14:textId="77777777" w:rsidTr="004B0197">
        <w:tc>
          <w:tcPr>
            <w:tcW w:w="5395" w:type="dxa"/>
          </w:tcPr>
          <w:p w14:paraId="2E420057" w14:textId="77777777" w:rsidR="00BA2786" w:rsidRPr="00BA2786" w:rsidRDefault="00BA2786" w:rsidP="004B0197">
            <w:pPr>
              <w:rPr>
                <w:color w:val="auto"/>
                <w:highlight w:val="yellow"/>
              </w:rPr>
            </w:pPr>
            <w:r w:rsidRPr="00BA2786">
              <w:rPr>
                <w:color w:val="auto"/>
                <w:highlight w:val="yellow"/>
              </w:rPr>
              <w:t>Office Number</w:t>
            </w:r>
          </w:p>
        </w:tc>
        <w:tc>
          <w:tcPr>
            <w:tcW w:w="5395" w:type="dxa"/>
          </w:tcPr>
          <w:p w14:paraId="3513E58B"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06EB6B1B" w14:textId="77777777" w:rsidTr="004B0197">
        <w:tc>
          <w:tcPr>
            <w:tcW w:w="5395" w:type="dxa"/>
          </w:tcPr>
          <w:p w14:paraId="2D1EE052" w14:textId="77777777" w:rsidR="00BA2786" w:rsidRPr="00BA2786" w:rsidRDefault="00BA2786" w:rsidP="004B0197">
            <w:pPr>
              <w:rPr>
                <w:color w:val="auto"/>
                <w:highlight w:val="yellow"/>
              </w:rPr>
            </w:pPr>
            <w:r w:rsidRPr="00BA2786">
              <w:rPr>
                <w:color w:val="auto"/>
                <w:highlight w:val="yellow"/>
              </w:rPr>
              <w:t>Cellphone Number</w:t>
            </w:r>
          </w:p>
        </w:tc>
        <w:tc>
          <w:tcPr>
            <w:tcW w:w="5395" w:type="dxa"/>
          </w:tcPr>
          <w:p w14:paraId="14908282"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0878ED9C" w14:textId="77777777" w:rsidTr="004B0197">
        <w:tc>
          <w:tcPr>
            <w:tcW w:w="5395" w:type="dxa"/>
          </w:tcPr>
          <w:p w14:paraId="10788EED" w14:textId="77777777" w:rsidR="00BA2786" w:rsidRPr="00BA2786" w:rsidRDefault="00BA2786" w:rsidP="004B0197">
            <w:pPr>
              <w:rPr>
                <w:color w:val="auto"/>
                <w:highlight w:val="yellow"/>
              </w:rPr>
            </w:pPr>
            <w:r w:rsidRPr="00BA2786">
              <w:rPr>
                <w:color w:val="auto"/>
                <w:highlight w:val="yellow"/>
              </w:rPr>
              <w:t>Alt. Number</w:t>
            </w:r>
          </w:p>
        </w:tc>
        <w:tc>
          <w:tcPr>
            <w:tcW w:w="5395" w:type="dxa"/>
          </w:tcPr>
          <w:p w14:paraId="7C0FE2B3" w14:textId="77777777" w:rsidR="00BA2786" w:rsidRPr="00BA2786" w:rsidRDefault="00BA2786" w:rsidP="004B0197">
            <w:pPr>
              <w:rPr>
                <w:color w:val="auto"/>
                <w:highlight w:val="yellow"/>
              </w:rPr>
            </w:pPr>
            <w:r w:rsidRPr="00BA2786">
              <w:rPr>
                <w:color w:val="auto"/>
                <w:highlight w:val="yellow"/>
              </w:rPr>
              <w:t>XXX-XXX-XXXX</w:t>
            </w:r>
          </w:p>
        </w:tc>
      </w:tr>
      <w:tr w:rsidR="00BA2786" w14:paraId="55FE86C4" w14:textId="77777777" w:rsidTr="004B0197">
        <w:tc>
          <w:tcPr>
            <w:tcW w:w="5395" w:type="dxa"/>
          </w:tcPr>
          <w:p w14:paraId="22402176" w14:textId="77777777" w:rsidR="00BA2786" w:rsidRPr="00BA2786" w:rsidRDefault="00BA2786" w:rsidP="004B0197">
            <w:pPr>
              <w:rPr>
                <w:color w:val="auto"/>
                <w:highlight w:val="yellow"/>
              </w:rPr>
            </w:pPr>
            <w:r w:rsidRPr="00BA2786">
              <w:rPr>
                <w:color w:val="auto"/>
                <w:highlight w:val="yellow"/>
              </w:rPr>
              <w:t>Email</w:t>
            </w:r>
          </w:p>
        </w:tc>
        <w:tc>
          <w:tcPr>
            <w:tcW w:w="5395" w:type="dxa"/>
          </w:tcPr>
          <w:p w14:paraId="115070A8" w14:textId="77777777" w:rsidR="00BA2786" w:rsidRDefault="00BA2786" w:rsidP="004B0197">
            <w:pPr>
              <w:rPr>
                <w:color w:val="auto"/>
              </w:rPr>
            </w:pPr>
            <w:r w:rsidRPr="00BA2786">
              <w:rPr>
                <w:color w:val="auto"/>
                <w:highlight w:val="yellow"/>
              </w:rPr>
              <w:t>@ucmerced.edu</w:t>
            </w:r>
          </w:p>
        </w:tc>
      </w:tr>
    </w:tbl>
    <w:p w14:paraId="39300464" w14:textId="77777777" w:rsidR="00C35E8E" w:rsidRDefault="00C35E8E" w:rsidP="00FF160C"/>
    <w:tbl>
      <w:tblPr>
        <w:tblStyle w:val="TableGrid"/>
        <w:tblW w:w="0" w:type="auto"/>
        <w:tblLook w:val="04A0" w:firstRow="1" w:lastRow="0" w:firstColumn="1" w:lastColumn="0" w:noHBand="0" w:noVBand="1"/>
      </w:tblPr>
      <w:tblGrid>
        <w:gridCol w:w="5395"/>
        <w:gridCol w:w="5395"/>
      </w:tblGrid>
      <w:tr w:rsidR="00BA2786" w:rsidRPr="00BA2786" w14:paraId="64DF38DC" w14:textId="77777777" w:rsidTr="004B0197">
        <w:tc>
          <w:tcPr>
            <w:tcW w:w="10790" w:type="dxa"/>
            <w:gridSpan w:val="2"/>
          </w:tcPr>
          <w:p w14:paraId="6B70E3C7" w14:textId="77777777" w:rsidR="00BA2786" w:rsidRPr="00BA2786" w:rsidRDefault="00BA2786" w:rsidP="004B0197">
            <w:pPr>
              <w:rPr>
                <w:b/>
                <w:bCs/>
                <w:color w:val="auto"/>
                <w:highlight w:val="yellow"/>
              </w:rPr>
            </w:pPr>
            <w:r w:rsidRPr="00BA2786">
              <w:rPr>
                <w:b/>
                <w:bCs/>
                <w:color w:val="auto"/>
                <w:highlight w:val="yellow"/>
              </w:rPr>
              <w:t>[Name], [Position/Title]</w:t>
            </w:r>
          </w:p>
        </w:tc>
      </w:tr>
      <w:tr w:rsidR="00BA2786" w:rsidRPr="00BA2786" w14:paraId="59BABFF5" w14:textId="77777777" w:rsidTr="004B0197">
        <w:tc>
          <w:tcPr>
            <w:tcW w:w="5395" w:type="dxa"/>
          </w:tcPr>
          <w:p w14:paraId="62953B98" w14:textId="77777777" w:rsidR="00BA2786" w:rsidRPr="00BA2786" w:rsidRDefault="00BA2786" w:rsidP="004B0197">
            <w:pPr>
              <w:rPr>
                <w:color w:val="auto"/>
                <w:highlight w:val="yellow"/>
              </w:rPr>
            </w:pPr>
            <w:r w:rsidRPr="00BA2786">
              <w:rPr>
                <w:color w:val="auto"/>
                <w:highlight w:val="yellow"/>
              </w:rPr>
              <w:t>Office Number</w:t>
            </w:r>
          </w:p>
        </w:tc>
        <w:tc>
          <w:tcPr>
            <w:tcW w:w="5395" w:type="dxa"/>
          </w:tcPr>
          <w:p w14:paraId="121C10BC"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60BB0657" w14:textId="77777777" w:rsidTr="004B0197">
        <w:tc>
          <w:tcPr>
            <w:tcW w:w="5395" w:type="dxa"/>
          </w:tcPr>
          <w:p w14:paraId="6C62F4AA" w14:textId="77777777" w:rsidR="00BA2786" w:rsidRPr="00BA2786" w:rsidRDefault="00BA2786" w:rsidP="004B0197">
            <w:pPr>
              <w:rPr>
                <w:color w:val="auto"/>
                <w:highlight w:val="yellow"/>
              </w:rPr>
            </w:pPr>
            <w:r w:rsidRPr="00BA2786">
              <w:rPr>
                <w:color w:val="auto"/>
                <w:highlight w:val="yellow"/>
              </w:rPr>
              <w:t>Cellphone Number</w:t>
            </w:r>
          </w:p>
        </w:tc>
        <w:tc>
          <w:tcPr>
            <w:tcW w:w="5395" w:type="dxa"/>
          </w:tcPr>
          <w:p w14:paraId="2B5115B8"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148B8427" w14:textId="77777777" w:rsidTr="004B0197">
        <w:tc>
          <w:tcPr>
            <w:tcW w:w="5395" w:type="dxa"/>
          </w:tcPr>
          <w:p w14:paraId="01EF10ED" w14:textId="77777777" w:rsidR="00BA2786" w:rsidRPr="00BA2786" w:rsidRDefault="00BA2786" w:rsidP="004B0197">
            <w:pPr>
              <w:rPr>
                <w:color w:val="auto"/>
                <w:highlight w:val="yellow"/>
              </w:rPr>
            </w:pPr>
            <w:r w:rsidRPr="00BA2786">
              <w:rPr>
                <w:color w:val="auto"/>
                <w:highlight w:val="yellow"/>
              </w:rPr>
              <w:t>Alt. Number</w:t>
            </w:r>
          </w:p>
        </w:tc>
        <w:tc>
          <w:tcPr>
            <w:tcW w:w="5395" w:type="dxa"/>
          </w:tcPr>
          <w:p w14:paraId="4B68F4FE" w14:textId="77777777" w:rsidR="00BA2786" w:rsidRPr="00BA2786" w:rsidRDefault="00BA2786" w:rsidP="004B0197">
            <w:pPr>
              <w:rPr>
                <w:color w:val="auto"/>
                <w:highlight w:val="yellow"/>
              </w:rPr>
            </w:pPr>
            <w:r w:rsidRPr="00BA2786">
              <w:rPr>
                <w:color w:val="auto"/>
                <w:highlight w:val="yellow"/>
              </w:rPr>
              <w:t>XXX-XXX-XXXX</w:t>
            </w:r>
          </w:p>
        </w:tc>
      </w:tr>
      <w:tr w:rsidR="00BA2786" w14:paraId="499FFBA2" w14:textId="77777777" w:rsidTr="004B0197">
        <w:tc>
          <w:tcPr>
            <w:tcW w:w="5395" w:type="dxa"/>
          </w:tcPr>
          <w:p w14:paraId="47598869" w14:textId="77777777" w:rsidR="00BA2786" w:rsidRPr="00BA2786" w:rsidRDefault="00BA2786" w:rsidP="004B0197">
            <w:pPr>
              <w:rPr>
                <w:color w:val="auto"/>
                <w:highlight w:val="yellow"/>
              </w:rPr>
            </w:pPr>
            <w:r w:rsidRPr="00BA2786">
              <w:rPr>
                <w:color w:val="auto"/>
                <w:highlight w:val="yellow"/>
              </w:rPr>
              <w:t>Email</w:t>
            </w:r>
          </w:p>
        </w:tc>
        <w:tc>
          <w:tcPr>
            <w:tcW w:w="5395" w:type="dxa"/>
          </w:tcPr>
          <w:p w14:paraId="50D2FF7B" w14:textId="77777777" w:rsidR="00BA2786" w:rsidRDefault="00BA2786" w:rsidP="004B0197">
            <w:pPr>
              <w:rPr>
                <w:color w:val="auto"/>
              </w:rPr>
            </w:pPr>
            <w:r w:rsidRPr="00BA2786">
              <w:rPr>
                <w:color w:val="auto"/>
                <w:highlight w:val="yellow"/>
              </w:rPr>
              <w:t>@ucmerced.edu</w:t>
            </w:r>
          </w:p>
        </w:tc>
      </w:tr>
    </w:tbl>
    <w:p w14:paraId="26A03729" w14:textId="77777777" w:rsidR="00BA2786" w:rsidRDefault="00BA2786" w:rsidP="00FF160C"/>
    <w:tbl>
      <w:tblPr>
        <w:tblStyle w:val="TableGrid"/>
        <w:tblW w:w="0" w:type="auto"/>
        <w:tblLook w:val="04A0" w:firstRow="1" w:lastRow="0" w:firstColumn="1" w:lastColumn="0" w:noHBand="0" w:noVBand="1"/>
      </w:tblPr>
      <w:tblGrid>
        <w:gridCol w:w="5395"/>
        <w:gridCol w:w="5395"/>
      </w:tblGrid>
      <w:tr w:rsidR="00BA2786" w:rsidRPr="00BA2786" w14:paraId="687B616E" w14:textId="77777777" w:rsidTr="004B0197">
        <w:tc>
          <w:tcPr>
            <w:tcW w:w="10790" w:type="dxa"/>
            <w:gridSpan w:val="2"/>
          </w:tcPr>
          <w:p w14:paraId="62D6E0CF" w14:textId="77777777" w:rsidR="00BA2786" w:rsidRPr="00BA2786" w:rsidRDefault="00BA2786" w:rsidP="004B0197">
            <w:pPr>
              <w:rPr>
                <w:b/>
                <w:bCs/>
                <w:color w:val="auto"/>
                <w:highlight w:val="yellow"/>
              </w:rPr>
            </w:pPr>
            <w:r w:rsidRPr="00BA2786">
              <w:rPr>
                <w:b/>
                <w:bCs/>
                <w:color w:val="auto"/>
                <w:highlight w:val="yellow"/>
              </w:rPr>
              <w:t>[Name], [Position/Title]</w:t>
            </w:r>
          </w:p>
        </w:tc>
      </w:tr>
      <w:tr w:rsidR="00BA2786" w:rsidRPr="00BA2786" w14:paraId="00E713DF" w14:textId="77777777" w:rsidTr="004B0197">
        <w:tc>
          <w:tcPr>
            <w:tcW w:w="5395" w:type="dxa"/>
          </w:tcPr>
          <w:p w14:paraId="605598F1" w14:textId="77777777" w:rsidR="00BA2786" w:rsidRPr="00BA2786" w:rsidRDefault="00BA2786" w:rsidP="004B0197">
            <w:pPr>
              <w:rPr>
                <w:color w:val="auto"/>
                <w:highlight w:val="yellow"/>
              </w:rPr>
            </w:pPr>
            <w:r w:rsidRPr="00BA2786">
              <w:rPr>
                <w:color w:val="auto"/>
                <w:highlight w:val="yellow"/>
              </w:rPr>
              <w:t>Office Number</w:t>
            </w:r>
          </w:p>
        </w:tc>
        <w:tc>
          <w:tcPr>
            <w:tcW w:w="5395" w:type="dxa"/>
          </w:tcPr>
          <w:p w14:paraId="4ED9498A"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697AE294" w14:textId="77777777" w:rsidTr="004B0197">
        <w:tc>
          <w:tcPr>
            <w:tcW w:w="5395" w:type="dxa"/>
          </w:tcPr>
          <w:p w14:paraId="3BF1F23B" w14:textId="77777777" w:rsidR="00BA2786" w:rsidRPr="00BA2786" w:rsidRDefault="00BA2786" w:rsidP="004B0197">
            <w:pPr>
              <w:rPr>
                <w:color w:val="auto"/>
                <w:highlight w:val="yellow"/>
              </w:rPr>
            </w:pPr>
            <w:r w:rsidRPr="00BA2786">
              <w:rPr>
                <w:color w:val="auto"/>
                <w:highlight w:val="yellow"/>
              </w:rPr>
              <w:t>Cellphone Number</w:t>
            </w:r>
          </w:p>
        </w:tc>
        <w:tc>
          <w:tcPr>
            <w:tcW w:w="5395" w:type="dxa"/>
          </w:tcPr>
          <w:p w14:paraId="4BE69F52"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5A5B99CB" w14:textId="77777777" w:rsidTr="004B0197">
        <w:tc>
          <w:tcPr>
            <w:tcW w:w="5395" w:type="dxa"/>
          </w:tcPr>
          <w:p w14:paraId="2A534725" w14:textId="77777777" w:rsidR="00BA2786" w:rsidRPr="00BA2786" w:rsidRDefault="00BA2786" w:rsidP="004B0197">
            <w:pPr>
              <w:rPr>
                <w:color w:val="auto"/>
                <w:highlight w:val="yellow"/>
              </w:rPr>
            </w:pPr>
            <w:r w:rsidRPr="00BA2786">
              <w:rPr>
                <w:color w:val="auto"/>
                <w:highlight w:val="yellow"/>
              </w:rPr>
              <w:t>Alt. Number</w:t>
            </w:r>
          </w:p>
        </w:tc>
        <w:tc>
          <w:tcPr>
            <w:tcW w:w="5395" w:type="dxa"/>
          </w:tcPr>
          <w:p w14:paraId="57DD2830" w14:textId="77777777" w:rsidR="00BA2786" w:rsidRPr="00BA2786" w:rsidRDefault="00BA2786" w:rsidP="004B0197">
            <w:pPr>
              <w:rPr>
                <w:color w:val="auto"/>
                <w:highlight w:val="yellow"/>
              </w:rPr>
            </w:pPr>
            <w:r w:rsidRPr="00BA2786">
              <w:rPr>
                <w:color w:val="auto"/>
                <w:highlight w:val="yellow"/>
              </w:rPr>
              <w:t>XXX-XXX-XXXX</w:t>
            </w:r>
          </w:p>
        </w:tc>
      </w:tr>
      <w:tr w:rsidR="00BA2786" w14:paraId="7B7AD5A0" w14:textId="77777777" w:rsidTr="004B0197">
        <w:tc>
          <w:tcPr>
            <w:tcW w:w="5395" w:type="dxa"/>
          </w:tcPr>
          <w:p w14:paraId="0727F138" w14:textId="77777777" w:rsidR="00BA2786" w:rsidRPr="00BA2786" w:rsidRDefault="00BA2786" w:rsidP="004B0197">
            <w:pPr>
              <w:rPr>
                <w:color w:val="auto"/>
                <w:highlight w:val="yellow"/>
              </w:rPr>
            </w:pPr>
            <w:r w:rsidRPr="00BA2786">
              <w:rPr>
                <w:color w:val="auto"/>
                <w:highlight w:val="yellow"/>
              </w:rPr>
              <w:t>Email</w:t>
            </w:r>
          </w:p>
        </w:tc>
        <w:tc>
          <w:tcPr>
            <w:tcW w:w="5395" w:type="dxa"/>
          </w:tcPr>
          <w:p w14:paraId="225D971C" w14:textId="77777777" w:rsidR="00BA2786" w:rsidRDefault="00BA2786" w:rsidP="004B0197">
            <w:pPr>
              <w:rPr>
                <w:color w:val="auto"/>
              </w:rPr>
            </w:pPr>
            <w:r w:rsidRPr="00BA2786">
              <w:rPr>
                <w:color w:val="auto"/>
                <w:highlight w:val="yellow"/>
              </w:rPr>
              <w:t>@ucmerced.edu</w:t>
            </w:r>
          </w:p>
        </w:tc>
      </w:tr>
    </w:tbl>
    <w:p w14:paraId="29635594" w14:textId="77777777" w:rsidR="00BA2786" w:rsidRDefault="00BA2786" w:rsidP="00FF160C"/>
    <w:tbl>
      <w:tblPr>
        <w:tblStyle w:val="TableGrid"/>
        <w:tblW w:w="0" w:type="auto"/>
        <w:tblLook w:val="04A0" w:firstRow="1" w:lastRow="0" w:firstColumn="1" w:lastColumn="0" w:noHBand="0" w:noVBand="1"/>
      </w:tblPr>
      <w:tblGrid>
        <w:gridCol w:w="5395"/>
        <w:gridCol w:w="5395"/>
      </w:tblGrid>
      <w:tr w:rsidR="00BA2786" w:rsidRPr="00BA2786" w14:paraId="6746C352" w14:textId="77777777" w:rsidTr="004B0197">
        <w:tc>
          <w:tcPr>
            <w:tcW w:w="10790" w:type="dxa"/>
            <w:gridSpan w:val="2"/>
          </w:tcPr>
          <w:p w14:paraId="5264275C" w14:textId="77777777" w:rsidR="00BA2786" w:rsidRPr="00BA2786" w:rsidRDefault="00BA2786" w:rsidP="004B0197">
            <w:pPr>
              <w:rPr>
                <w:b/>
                <w:bCs/>
                <w:color w:val="auto"/>
                <w:highlight w:val="yellow"/>
              </w:rPr>
            </w:pPr>
            <w:r w:rsidRPr="00BA2786">
              <w:rPr>
                <w:b/>
                <w:bCs/>
                <w:color w:val="auto"/>
                <w:highlight w:val="yellow"/>
              </w:rPr>
              <w:t>[Name], [Position/Title]</w:t>
            </w:r>
          </w:p>
        </w:tc>
      </w:tr>
      <w:tr w:rsidR="00BA2786" w:rsidRPr="00BA2786" w14:paraId="24364850" w14:textId="77777777" w:rsidTr="004B0197">
        <w:tc>
          <w:tcPr>
            <w:tcW w:w="5395" w:type="dxa"/>
          </w:tcPr>
          <w:p w14:paraId="20C01348" w14:textId="77777777" w:rsidR="00BA2786" w:rsidRPr="00BA2786" w:rsidRDefault="00BA2786" w:rsidP="004B0197">
            <w:pPr>
              <w:rPr>
                <w:color w:val="auto"/>
                <w:highlight w:val="yellow"/>
              </w:rPr>
            </w:pPr>
            <w:r w:rsidRPr="00BA2786">
              <w:rPr>
                <w:color w:val="auto"/>
                <w:highlight w:val="yellow"/>
              </w:rPr>
              <w:t>Office Number</w:t>
            </w:r>
          </w:p>
        </w:tc>
        <w:tc>
          <w:tcPr>
            <w:tcW w:w="5395" w:type="dxa"/>
          </w:tcPr>
          <w:p w14:paraId="03B0799E"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70FF3446" w14:textId="77777777" w:rsidTr="004B0197">
        <w:tc>
          <w:tcPr>
            <w:tcW w:w="5395" w:type="dxa"/>
          </w:tcPr>
          <w:p w14:paraId="5180FB74" w14:textId="77777777" w:rsidR="00BA2786" w:rsidRPr="00BA2786" w:rsidRDefault="00BA2786" w:rsidP="004B0197">
            <w:pPr>
              <w:rPr>
                <w:color w:val="auto"/>
                <w:highlight w:val="yellow"/>
              </w:rPr>
            </w:pPr>
            <w:r w:rsidRPr="00BA2786">
              <w:rPr>
                <w:color w:val="auto"/>
                <w:highlight w:val="yellow"/>
              </w:rPr>
              <w:t>Cellphone Number</w:t>
            </w:r>
          </w:p>
        </w:tc>
        <w:tc>
          <w:tcPr>
            <w:tcW w:w="5395" w:type="dxa"/>
          </w:tcPr>
          <w:p w14:paraId="5C3B7B8A"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72A14EE7" w14:textId="77777777" w:rsidTr="004B0197">
        <w:tc>
          <w:tcPr>
            <w:tcW w:w="5395" w:type="dxa"/>
          </w:tcPr>
          <w:p w14:paraId="098544CA" w14:textId="77777777" w:rsidR="00BA2786" w:rsidRPr="00BA2786" w:rsidRDefault="00BA2786" w:rsidP="004B0197">
            <w:pPr>
              <w:rPr>
                <w:color w:val="auto"/>
                <w:highlight w:val="yellow"/>
              </w:rPr>
            </w:pPr>
            <w:r w:rsidRPr="00BA2786">
              <w:rPr>
                <w:color w:val="auto"/>
                <w:highlight w:val="yellow"/>
              </w:rPr>
              <w:t>Alt. Number</w:t>
            </w:r>
          </w:p>
        </w:tc>
        <w:tc>
          <w:tcPr>
            <w:tcW w:w="5395" w:type="dxa"/>
          </w:tcPr>
          <w:p w14:paraId="58ACA776" w14:textId="77777777" w:rsidR="00BA2786" w:rsidRPr="00BA2786" w:rsidRDefault="00BA2786" w:rsidP="004B0197">
            <w:pPr>
              <w:rPr>
                <w:color w:val="auto"/>
                <w:highlight w:val="yellow"/>
              </w:rPr>
            </w:pPr>
            <w:r w:rsidRPr="00BA2786">
              <w:rPr>
                <w:color w:val="auto"/>
                <w:highlight w:val="yellow"/>
              </w:rPr>
              <w:t>XXX-XXX-XXXX</w:t>
            </w:r>
          </w:p>
        </w:tc>
      </w:tr>
      <w:tr w:rsidR="00BA2786" w14:paraId="4B203F9C" w14:textId="77777777" w:rsidTr="004B0197">
        <w:tc>
          <w:tcPr>
            <w:tcW w:w="5395" w:type="dxa"/>
          </w:tcPr>
          <w:p w14:paraId="315CE97B" w14:textId="77777777" w:rsidR="00BA2786" w:rsidRPr="00BA2786" w:rsidRDefault="00BA2786" w:rsidP="004B0197">
            <w:pPr>
              <w:rPr>
                <w:color w:val="auto"/>
                <w:highlight w:val="yellow"/>
              </w:rPr>
            </w:pPr>
            <w:r w:rsidRPr="00BA2786">
              <w:rPr>
                <w:color w:val="auto"/>
                <w:highlight w:val="yellow"/>
              </w:rPr>
              <w:t>Email</w:t>
            </w:r>
          </w:p>
        </w:tc>
        <w:tc>
          <w:tcPr>
            <w:tcW w:w="5395" w:type="dxa"/>
          </w:tcPr>
          <w:p w14:paraId="5475ED5F" w14:textId="77777777" w:rsidR="00BA2786" w:rsidRDefault="00BA2786" w:rsidP="004B0197">
            <w:pPr>
              <w:rPr>
                <w:color w:val="auto"/>
              </w:rPr>
            </w:pPr>
            <w:r w:rsidRPr="00BA2786">
              <w:rPr>
                <w:color w:val="auto"/>
                <w:highlight w:val="yellow"/>
              </w:rPr>
              <w:t>@ucmerced.edu</w:t>
            </w:r>
          </w:p>
        </w:tc>
      </w:tr>
    </w:tbl>
    <w:p w14:paraId="004E2EC0" w14:textId="77777777" w:rsidR="00BA2786" w:rsidRDefault="00BA2786" w:rsidP="00FF160C"/>
    <w:tbl>
      <w:tblPr>
        <w:tblStyle w:val="TableGrid"/>
        <w:tblW w:w="0" w:type="auto"/>
        <w:tblLook w:val="04A0" w:firstRow="1" w:lastRow="0" w:firstColumn="1" w:lastColumn="0" w:noHBand="0" w:noVBand="1"/>
      </w:tblPr>
      <w:tblGrid>
        <w:gridCol w:w="5395"/>
        <w:gridCol w:w="5395"/>
      </w:tblGrid>
      <w:tr w:rsidR="00BA2786" w:rsidRPr="00BA2786" w14:paraId="0F3EBC40" w14:textId="77777777" w:rsidTr="004B0197">
        <w:tc>
          <w:tcPr>
            <w:tcW w:w="10790" w:type="dxa"/>
            <w:gridSpan w:val="2"/>
          </w:tcPr>
          <w:p w14:paraId="7DAA745B" w14:textId="77777777" w:rsidR="00BA2786" w:rsidRPr="00BA2786" w:rsidRDefault="00BA2786" w:rsidP="004B0197">
            <w:pPr>
              <w:rPr>
                <w:b/>
                <w:bCs/>
                <w:color w:val="auto"/>
                <w:highlight w:val="yellow"/>
              </w:rPr>
            </w:pPr>
            <w:r w:rsidRPr="00BA2786">
              <w:rPr>
                <w:b/>
                <w:bCs/>
                <w:color w:val="auto"/>
                <w:highlight w:val="yellow"/>
              </w:rPr>
              <w:t>[Name], [Position/Title]</w:t>
            </w:r>
          </w:p>
        </w:tc>
      </w:tr>
      <w:tr w:rsidR="00BA2786" w:rsidRPr="00BA2786" w14:paraId="297A6A41" w14:textId="77777777" w:rsidTr="004B0197">
        <w:tc>
          <w:tcPr>
            <w:tcW w:w="5395" w:type="dxa"/>
          </w:tcPr>
          <w:p w14:paraId="74C89A05" w14:textId="77777777" w:rsidR="00BA2786" w:rsidRPr="00BA2786" w:rsidRDefault="00BA2786" w:rsidP="004B0197">
            <w:pPr>
              <w:rPr>
                <w:color w:val="auto"/>
                <w:highlight w:val="yellow"/>
              </w:rPr>
            </w:pPr>
            <w:r w:rsidRPr="00BA2786">
              <w:rPr>
                <w:color w:val="auto"/>
                <w:highlight w:val="yellow"/>
              </w:rPr>
              <w:t>Office Number</w:t>
            </w:r>
          </w:p>
        </w:tc>
        <w:tc>
          <w:tcPr>
            <w:tcW w:w="5395" w:type="dxa"/>
          </w:tcPr>
          <w:p w14:paraId="4EC9A98D"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6E58377D" w14:textId="77777777" w:rsidTr="004B0197">
        <w:tc>
          <w:tcPr>
            <w:tcW w:w="5395" w:type="dxa"/>
          </w:tcPr>
          <w:p w14:paraId="584B05E5" w14:textId="77777777" w:rsidR="00BA2786" w:rsidRPr="00BA2786" w:rsidRDefault="00BA2786" w:rsidP="004B0197">
            <w:pPr>
              <w:rPr>
                <w:color w:val="auto"/>
                <w:highlight w:val="yellow"/>
              </w:rPr>
            </w:pPr>
            <w:r w:rsidRPr="00BA2786">
              <w:rPr>
                <w:color w:val="auto"/>
                <w:highlight w:val="yellow"/>
              </w:rPr>
              <w:t>Cellphone Number</w:t>
            </w:r>
          </w:p>
        </w:tc>
        <w:tc>
          <w:tcPr>
            <w:tcW w:w="5395" w:type="dxa"/>
          </w:tcPr>
          <w:p w14:paraId="512E0A91" w14:textId="77777777" w:rsidR="00BA2786" w:rsidRPr="00BA2786" w:rsidRDefault="00BA2786" w:rsidP="004B0197">
            <w:pPr>
              <w:rPr>
                <w:color w:val="auto"/>
                <w:highlight w:val="yellow"/>
              </w:rPr>
            </w:pPr>
            <w:r w:rsidRPr="00BA2786">
              <w:rPr>
                <w:color w:val="auto"/>
                <w:highlight w:val="yellow"/>
              </w:rPr>
              <w:t>XXX-XXX-XXXX</w:t>
            </w:r>
          </w:p>
        </w:tc>
      </w:tr>
      <w:tr w:rsidR="00BA2786" w:rsidRPr="00BA2786" w14:paraId="322C5EB0" w14:textId="77777777" w:rsidTr="004B0197">
        <w:tc>
          <w:tcPr>
            <w:tcW w:w="5395" w:type="dxa"/>
          </w:tcPr>
          <w:p w14:paraId="495595F2" w14:textId="77777777" w:rsidR="00BA2786" w:rsidRPr="00BA2786" w:rsidRDefault="00BA2786" w:rsidP="004B0197">
            <w:pPr>
              <w:rPr>
                <w:color w:val="auto"/>
                <w:highlight w:val="yellow"/>
              </w:rPr>
            </w:pPr>
            <w:r w:rsidRPr="00BA2786">
              <w:rPr>
                <w:color w:val="auto"/>
                <w:highlight w:val="yellow"/>
              </w:rPr>
              <w:t>Alt. Number</w:t>
            </w:r>
          </w:p>
        </w:tc>
        <w:tc>
          <w:tcPr>
            <w:tcW w:w="5395" w:type="dxa"/>
          </w:tcPr>
          <w:p w14:paraId="73662F2A" w14:textId="77777777" w:rsidR="00BA2786" w:rsidRPr="00BA2786" w:rsidRDefault="00BA2786" w:rsidP="004B0197">
            <w:pPr>
              <w:rPr>
                <w:color w:val="auto"/>
                <w:highlight w:val="yellow"/>
              </w:rPr>
            </w:pPr>
            <w:r w:rsidRPr="00BA2786">
              <w:rPr>
                <w:color w:val="auto"/>
                <w:highlight w:val="yellow"/>
              </w:rPr>
              <w:t>XXX-XXX-XXXX</w:t>
            </w:r>
          </w:p>
        </w:tc>
      </w:tr>
      <w:tr w:rsidR="00BA2786" w14:paraId="448B0872" w14:textId="77777777" w:rsidTr="004B0197">
        <w:tc>
          <w:tcPr>
            <w:tcW w:w="5395" w:type="dxa"/>
          </w:tcPr>
          <w:p w14:paraId="6B39464C" w14:textId="77777777" w:rsidR="00BA2786" w:rsidRPr="00BA2786" w:rsidRDefault="00BA2786" w:rsidP="004B0197">
            <w:pPr>
              <w:rPr>
                <w:color w:val="auto"/>
                <w:highlight w:val="yellow"/>
              </w:rPr>
            </w:pPr>
            <w:r w:rsidRPr="00BA2786">
              <w:rPr>
                <w:color w:val="auto"/>
                <w:highlight w:val="yellow"/>
              </w:rPr>
              <w:t>Email</w:t>
            </w:r>
          </w:p>
        </w:tc>
        <w:tc>
          <w:tcPr>
            <w:tcW w:w="5395" w:type="dxa"/>
          </w:tcPr>
          <w:p w14:paraId="0F4AD2F0" w14:textId="77777777" w:rsidR="00BA2786" w:rsidRDefault="00BA2786" w:rsidP="004B0197">
            <w:pPr>
              <w:rPr>
                <w:color w:val="auto"/>
              </w:rPr>
            </w:pPr>
            <w:r w:rsidRPr="00BA2786">
              <w:rPr>
                <w:color w:val="auto"/>
                <w:highlight w:val="yellow"/>
              </w:rPr>
              <w:t>@ucmerced.edu</w:t>
            </w:r>
          </w:p>
        </w:tc>
      </w:tr>
    </w:tbl>
    <w:p w14:paraId="24E4EED0" w14:textId="77777777" w:rsidR="00BA2786" w:rsidRDefault="00BA2786" w:rsidP="00FF160C"/>
    <w:p w14:paraId="53035B7C" w14:textId="77777777" w:rsidR="00BA2786" w:rsidRDefault="00BA2786" w:rsidP="00FF160C"/>
    <w:p w14:paraId="79BA53BE" w14:textId="2E86E4C1" w:rsidR="007C7D72" w:rsidRPr="00667725" w:rsidRDefault="00E64F47" w:rsidP="00E64F47">
      <w:pPr>
        <w:pStyle w:val="Heading1"/>
        <w:rPr>
          <w:color w:val="auto"/>
        </w:rPr>
      </w:pPr>
      <w:bookmarkStart w:id="13" w:name="_Toc231224534"/>
      <w:r w:rsidRPr="00667725">
        <w:rPr>
          <w:color w:val="auto"/>
        </w:rPr>
        <w:lastRenderedPageBreak/>
        <w:t>Emergency Assembly Area: Check-In Procedure</w:t>
      </w:r>
      <w:bookmarkEnd w:id="13"/>
    </w:p>
    <w:p w14:paraId="6238AC98" w14:textId="7F855CAE" w:rsidR="00E64F47" w:rsidRDefault="00E64F47" w:rsidP="00E64F47">
      <w:r>
        <w:t>Establish a procedure for checking in once at the designated emergency assembly area or alternative assembly area.</w:t>
      </w:r>
    </w:p>
    <w:p w14:paraId="56485FCF" w14:textId="2963DA42" w:rsidR="00E64F47" w:rsidRDefault="00E64F47" w:rsidP="00E64F47">
      <w:pPr>
        <w:pStyle w:val="Heading2"/>
        <w:rPr>
          <w:color w:val="auto"/>
        </w:rPr>
      </w:pPr>
      <w:bookmarkStart w:id="14" w:name="_Toc231224535"/>
      <w:r>
        <w:rPr>
          <w:color w:val="auto"/>
        </w:rPr>
        <w:t>Post Emergency</w:t>
      </w:r>
      <w:bookmarkEnd w:id="14"/>
    </w:p>
    <w:p w14:paraId="72C62D76" w14:textId="126A4F0F" w:rsidR="00E64F47" w:rsidRDefault="00E64F47" w:rsidP="00E64F47">
      <w:r>
        <w:t xml:space="preserve">Establish a procedure for </w:t>
      </w:r>
      <w:r>
        <w:t>personnel to check in following an emergency. Having a clear process for receiving updates on campus conditions, operational status, and return-to-work expectations helps reduce uncertainty and ensures consistent communication.</w:t>
      </w:r>
    </w:p>
    <w:p w14:paraId="74B89980" w14:textId="77777777" w:rsidR="00E64F47" w:rsidRDefault="00E64F47" w:rsidP="00E64F47">
      <w:r>
        <w:t xml:space="preserve">Departments should identify how information will be shared and who is responsible for communicating updates. Examples may include supervisors contacting their staff through a call tree, designated communication channels, or directing employees to official university resources for updates such as the emergency website (emergency.ucmerced.edu). </w:t>
      </w:r>
    </w:p>
    <w:p w14:paraId="09EAEB8F" w14:textId="38F6F242" w:rsidR="00E64F47" w:rsidRDefault="00E64F47" w:rsidP="00E64F47">
      <w:r>
        <w:t>Create a process that works best for your department’s structure and operational needs.</w:t>
      </w:r>
    </w:p>
    <w:p w14:paraId="521B9BEE" w14:textId="77777777" w:rsidR="00E64F47" w:rsidRDefault="00E64F47" w:rsidP="00E64F47"/>
    <w:p w14:paraId="3FB67194" w14:textId="77777777" w:rsidR="00132BDE" w:rsidRDefault="00132BDE" w:rsidP="00DD2790"/>
    <w:p w14:paraId="3295D8D5" w14:textId="77777777" w:rsidR="00132BDE" w:rsidRDefault="00132BDE" w:rsidP="00DD2790"/>
    <w:p w14:paraId="1E53CEED" w14:textId="77777777" w:rsidR="00132BDE" w:rsidRDefault="00132BDE" w:rsidP="00DD2790"/>
    <w:p w14:paraId="05DBA4C2" w14:textId="77777777" w:rsidR="00132BDE" w:rsidRDefault="00132BDE" w:rsidP="00DD2790"/>
    <w:p w14:paraId="49B39C5B" w14:textId="77777777" w:rsidR="00132BDE" w:rsidRDefault="00132BDE" w:rsidP="00DD2790"/>
    <w:p w14:paraId="3F6D6575" w14:textId="77777777" w:rsidR="00132BDE" w:rsidRDefault="00132BDE" w:rsidP="00DD2790"/>
    <w:p w14:paraId="08A88FD4" w14:textId="77777777" w:rsidR="004542A9" w:rsidRDefault="004542A9" w:rsidP="00DD2790"/>
    <w:p w14:paraId="00CF2BCC" w14:textId="77777777" w:rsidR="004542A9" w:rsidRDefault="004542A9" w:rsidP="00DD2790"/>
    <w:p w14:paraId="10C05D53" w14:textId="77777777" w:rsidR="004542A9" w:rsidRDefault="004542A9" w:rsidP="00DD2790"/>
    <w:p w14:paraId="3CBC0324" w14:textId="77777777" w:rsidR="004542A9" w:rsidRDefault="004542A9" w:rsidP="00DD2790"/>
    <w:p w14:paraId="5EAF2300" w14:textId="77777777" w:rsidR="004542A9" w:rsidRDefault="004542A9" w:rsidP="00DD2790"/>
    <w:p w14:paraId="1C8C0A0F" w14:textId="77777777" w:rsidR="004542A9" w:rsidRDefault="004542A9" w:rsidP="00DD2790"/>
    <w:p w14:paraId="6CE5827D" w14:textId="77777777" w:rsidR="004542A9" w:rsidRDefault="004542A9" w:rsidP="00DD2790"/>
    <w:p w14:paraId="645E3A8B" w14:textId="77777777" w:rsidR="00132BDE" w:rsidRDefault="00132BDE" w:rsidP="00DD2790"/>
    <w:p w14:paraId="1C92826C" w14:textId="77777777" w:rsidR="00132BDE" w:rsidRDefault="00132BDE" w:rsidP="00DD2790"/>
    <w:p w14:paraId="58CEFA46" w14:textId="4239886B" w:rsidR="00132BDE" w:rsidRPr="00667725" w:rsidRDefault="00E64F47" w:rsidP="00E64F47">
      <w:pPr>
        <w:pStyle w:val="Heading1"/>
        <w:rPr>
          <w:color w:val="auto"/>
        </w:rPr>
      </w:pPr>
      <w:bookmarkStart w:id="15" w:name="_Toc231224536"/>
      <w:r w:rsidRPr="00667725">
        <w:rPr>
          <w:color w:val="auto"/>
        </w:rPr>
        <w:lastRenderedPageBreak/>
        <w:t>Call Tree Template</w:t>
      </w:r>
      <w:bookmarkEnd w:id="15"/>
    </w:p>
    <w:p w14:paraId="3118FF05" w14:textId="50944334" w:rsidR="00E64F47" w:rsidRDefault="00E64F47" w:rsidP="00E64F47">
      <w:r>
        <w:t>In the event of an emergency</w:t>
      </w:r>
      <w:r w:rsidR="006D26EF">
        <w:t>, disaster, or major disruption to campus operations, the department Director/Manager/Supervisor will provide status updates and instructions to designated callers.</w:t>
      </w:r>
    </w:p>
    <w:p w14:paraId="37FFD0B2" w14:textId="61AC2243" w:rsidR="006D26EF" w:rsidRDefault="006D26EF" w:rsidP="00E64F47">
      <w:r>
        <w:t>Designated callers will then contact assigned personnel to relay critical information, including operational status, reporting instructions, safety information, and return-to-work guidance.</w:t>
      </w:r>
    </w:p>
    <w:p w14:paraId="00C9FF58" w14:textId="616B97E3" w:rsidR="006D26EF" w:rsidRDefault="006D26EF" w:rsidP="00E64F47">
      <w:r>
        <w:t>To ensure communications redundancy, each functional area should identify primary, secondary, and tertiary callers. If the primary caller is unavailable, responsibility will be transferred to the next designated caller.</w:t>
      </w:r>
    </w:p>
    <w:p w14:paraId="6F0C2328" w14:textId="4F8B4265" w:rsidR="006D26EF" w:rsidRPr="00E64F47" w:rsidRDefault="006D26EF" w:rsidP="00E64F47">
      <w:r w:rsidRPr="00844FF6">
        <w:rPr>
          <w:b/>
          <w:bCs/>
        </w:rPr>
        <w:t>Department Director/Manager/Supervisor:</w:t>
      </w:r>
      <w:r>
        <w:t xml:space="preserve"> </w:t>
      </w:r>
      <w:r w:rsidRPr="006D26EF">
        <w:rPr>
          <w:highlight w:val="yellow"/>
        </w:rPr>
        <w:t>[ENTER NAME, TITLE, PHONE NUMBER]</w:t>
      </w:r>
    </w:p>
    <w:p w14:paraId="7B788C3D" w14:textId="46CB93ED" w:rsidR="00132BDE" w:rsidRDefault="006D26EF" w:rsidP="00DD2790">
      <w:r>
        <w:t>IMPORTANT: Each designated caller should maintain current copies of this Call Tree and the Department Staff Contact List, including alternate contact information, and ensure they are accessible during emergencies.</w:t>
      </w:r>
    </w:p>
    <w:p w14:paraId="673EEBCE" w14:textId="76C5248D" w:rsidR="006D26EF" w:rsidRDefault="006D26EF" w:rsidP="006D26EF">
      <w:pPr>
        <w:pStyle w:val="Heading2"/>
      </w:pPr>
      <w:bookmarkStart w:id="16" w:name="_Toc231224537"/>
      <w:r>
        <w:t>Functional Area/ Department</w:t>
      </w:r>
      <w:bookmarkEnd w:id="16"/>
    </w:p>
    <w:p w14:paraId="3150368E" w14:textId="5DC6B6DB" w:rsidR="006D26EF" w:rsidRPr="00844FF6" w:rsidRDefault="00844FF6" w:rsidP="006D26EF">
      <w:pPr>
        <w:rPr>
          <w:u w:val="single"/>
        </w:rPr>
      </w:pPr>
      <w:r>
        <w:t>Functional Area:</w:t>
      </w:r>
      <w:r>
        <w:rPr>
          <w:u w:val="single"/>
        </w:rPr>
        <w:t xml:space="preserve"> </w:t>
      </w:r>
      <w:r w:rsidRPr="006D26EF">
        <w:rPr>
          <w:highlight w:val="yellow"/>
        </w:rPr>
        <w:t>[ENTER NAME]</w:t>
      </w:r>
    </w:p>
    <w:p w14:paraId="06281BA2" w14:textId="24053D5B" w:rsidR="00844FF6" w:rsidRDefault="00844FF6" w:rsidP="006D26EF">
      <w:r>
        <w:t>Primary Caller:</w:t>
      </w:r>
      <w:r w:rsidRPr="00844FF6">
        <w:rPr>
          <w:highlight w:val="yellow"/>
        </w:rPr>
        <w:t xml:space="preserve"> </w:t>
      </w:r>
      <w:r w:rsidRPr="006D26EF">
        <w:rPr>
          <w:highlight w:val="yellow"/>
        </w:rPr>
        <w:t>[ENTER NAME, TITLE, PHONE NUMBER]</w:t>
      </w:r>
    </w:p>
    <w:p w14:paraId="680D1DD1" w14:textId="09BB6CFC" w:rsidR="00844FF6" w:rsidRPr="006D26EF" w:rsidRDefault="00844FF6" w:rsidP="006D26EF">
      <w:r>
        <w:t xml:space="preserve">Secondary Caller (if primary is unavailable): </w:t>
      </w:r>
      <w:r w:rsidRPr="006D26EF">
        <w:rPr>
          <w:highlight w:val="yellow"/>
        </w:rPr>
        <w:t>[ENTER NAME, TITLE, PHONE NUMBER]</w:t>
      </w:r>
    </w:p>
    <w:p w14:paraId="644E3FAE" w14:textId="0E729B91" w:rsidR="00844FF6" w:rsidRDefault="00844FF6" w:rsidP="00844FF6">
      <w:r>
        <w:t xml:space="preserve">Tertiary </w:t>
      </w:r>
      <w:r>
        <w:t xml:space="preserve">Caller (if primary </w:t>
      </w:r>
      <w:r>
        <w:t>and s</w:t>
      </w:r>
      <w:r>
        <w:t>econdary is unavailable):</w:t>
      </w:r>
      <w:r>
        <w:t xml:space="preserve"> </w:t>
      </w:r>
      <w:r w:rsidRPr="006D26EF">
        <w:rPr>
          <w:highlight w:val="yellow"/>
        </w:rPr>
        <w:t>[ENTER NAME, TITLE, PHONE NUMBER]</w:t>
      </w:r>
    </w:p>
    <w:p w14:paraId="6DE66EDC" w14:textId="4C41A5FD" w:rsidR="00844FF6" w:rsidRDefault="00844FF6" w:rsidP="00844FF6">
      <w:r>
        <w:t>Assigned Staff Members</w:t>
      </w:r>
    </w:p>
    <w:p w14:paraId="79A55BDD" w14:textId="62B61312" w:rsidR="00844FF6" w:rsidRDefault="00844FF6" w:rsidP="00844FF6">
      <w:r>
        <w:t>The designated caller is responsible for contacting the following personnel with statu</w:t>
      </w:r>
      <w:r w:rsidR="00CD611D">
        <w:t>s</w:t>
      </w:r>
      <w:r>
        <w:t>:</w:t>
      </w:r>
    </w:p>
    <w:p w14:paraId="76D92F48" w14:textId="77777777" w:rsidR="00844FF6" w:rsidRDefault="00844FF6" w:rsidP="00844FF6">
      <w:pPr>
        <w:sectPr w:rsidR="00844FF6" w:rsidSect="005E14D5">
          <w:pgSz w:w="12240" w:h="15840" w:code="1"/>
          <w:pgMar w:top="1701" w:right="720" w:bottom="1672" w:left="720" w:header="432" w:footer="432" w:gutter="0"/>
          <w:cols w:space="720"/>
          <w:docGrid w:linePitch="360"/>
        </w:sectPr>
      </w:pPr>
    </w:p>
    <w:p w14:paraId="612F045E" w14:textId="574832B7" w:rsidR="00844FF6" w:rsidRPr="00844FF6" w:rsidRDefault="00844FF6" w:rsidP="00844FF6">
      <w:pPr>
        <w:jc w:val="center"/>
        <w:rPr>
          <w:b/>
          <w:bCs/>
        </w:rPr>
      </w:pPr>
      <w:r w:rsidRPr="00844FF6">
        <w:rPr>
          <w:b/>
          <w:bCs/>
        </w:rPr>
        <w:t>Staff Member</w:t>
      </w:r>
    </w:p>
    <w:p w14:paraId="192763E4" w14:textId="6C555CEF"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6F5FCE4A" w14:textId="49FD34A3"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52A071E8" w14:textId="3A561659"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1A785796" w14:textId="156ADD80"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4CD2ACBF" w14:textId="4489312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5DD230C9" w14:textId="4F9682BD"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31FEE8ED" w14:textId="712BC0B2"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43CEF741" w14:textId="0ABA669C"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64156A64" w14:textId="77777777" w:rsidR="00844FF6" w:rsidRDefault="00844FF6" w:rsidP="00844FF6">
      <w:pPr>
        <w:rPr>
          <w:u w:val="single"/>
        </w:rPr>
      </w:pPr>
    </w:p>
    <w:p w14:paraId="790F77F8" w14:textId="3C391E0F" w:rsidR="00844FF6" w:rsidRPr="00844FF6" w:rsidRDefault="00844FF6" w:rsidP="00844FF6">
      <w:pPr>
        <w:jc w:val="center"/>
        <w:rPr>
          <w:b/>
          <w:bCs/>
        </w:rPr>
      </w:pPr>
      <w:r w:rsidRPr="00844FF6">
        <w:rPr>
          <w:b/>
          <w:bCs/>
        </w:rPr>
        <w:t>Staff Member</w:t>
      </w:r>
    </w:p>
    <w:p w14:paraId="13AF76A6"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4D676B7C"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13936232"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182ACC18"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3CE46379"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20C8FFFC"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5A113705"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12844526" w14:textId="6D8DD386" w:rsidR="00E64F47" w:rsidRPr="00844FF6" w:rsidRDefault="00844FF6" w:rsidP="00DD279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5A9796E9" w14:textId="77777777" w:rsidR="00E64F47" w:rsidRDefault="00E64F47" w:rsidP="00DD2790"/>
    <w:p w14:paraId="04F7C490" w14:textId="77777777" w:rsidR="00844FF6" w:rsidRDefault="00844FF6" w:rsidP="00DD2790">
      <w:pPr>
        <w:sectPr w:rsidR="00844FF6" w:rsidSect="00844FF6">
          <w:type w:val="continuous"/>
          <w:pgSz w:w="12240" w:h="15840" w:code="1"/>
          <w:pgMar w:top="1701" w:right="720" w:bottom="1672" w:left="720" w:header="432" w:footer="432" w:gutter="0"/>
          <w:cols w:num="2" w:space="720"/>
          <w:docGrid w:linePitch="360"/>
        </w:sectPr>
      </w:pPr>
    </w:p>
    <w:p w14:paraId="40063794" w14:textId="77777777" w:rsidR="00CD611D" w:rsidRPr="00844FF6" w:rsidRDefault="00CD611D" w:rsidP="00CD611D">
      <w:pPr>
        <w:rPr>
          <w:u w:val="single"/>
        </w:rPr>
      </w:pPr>
      <w:r>
        <w:lastRenderedPageBreak/>
        <w:t>Functional Area:</w:t>
      </w:r>
      <w:r>
        <w:rPr>
          <w:u w:val="single"/>
        </w:rPr>
        <w:t xml:space="preserve"> </w:t>
      </w:r>
      <w:r w:rsidRPr="006D26EF">
        <w:rPr>
          <w:highlight w:val="yellow"/>
        </w:rPr>
        <w:t>[ENTER NAME]</w:t>
      </w:r>
    </w:p>
    <w:p w14:paraId="498F01A2" w14:textId="77777777" w:rsidR="00CD611D" w:rsidRDefault="00CD611D" w:rsidP="00CD611D">
      <w:r>
        <w:t>Primary Caller:</w:t>
      </w:r>
      <w:r w:rsidRPr="00844FF6">
        <w:rPr>
          <w:highlight w:val="yellow"/>
        </w:rPr>
        <w:t xml:space="preserve"> </w:t>
      </w:r>
      <w:r w:rsidRPr="006D26EF">
        <w:rPr>
          <w:highlight w:val="yellow"/>
        </w:rPr>
        <w:t>[ENTER NAME, TITLE, PHONE NUMBER]</w:t>
      </w:r>
    </w:p>
    <w:p w14:paraId="0E3E7EAB" w14:textId="77777777" w:rsidR="00CD611D" w:rsidRPr="006D26EF" w:rsidRDefault="00CD611D" w:rsidP="00CD611D">
      <w:r>
        <w:t xml:space="preserve">Secondary Caller (if primary is unavailable): </w:t>
      </w:r>
      <w:r w:rsidRPr="006D26EF">
        <w:rPr>
          <w:highlight w:val="yellow"/>
        </w:rPr>
        <w:t>[ENTER NAME, TITLE, PHONE NUMBER]</w:t>
      </w:r>
    </w:p>
    <w:p w14:paraId="0E8E1F4B" w14:textId="77777777" w:rsidR="00CD611D" w:rsidRDefault="00CD611D" w:rsidP="00CD611D">
      <w:r>
        <w:t xml:space="preserve">Tertiary Caller (if primary and secondary is unavailable): </w:t>
      </w:r>
      <w:r w:rsidRPr="006D26EF">
        <w:rPr>
          <w:highlight w:val="yellow"/>
        </w:rPr>
        <w:t>[ENTER NAME, TITLE, PHONE NUMBER]</w:t>
      </w:r>
    </w:p>
    <w:p w14:paraId="7D534A6C" w14:textId="77777777" w:rsidR="00CD611D" w:rsidRDefault="00CD611D" w:rsidP="00CD611D">
      <w:r>
        <w:t>Assigned Staff Members</w:t>
      </w:r>
    </w:p>
    <w:p w14:paraId="073D61C2" w14:textId="0592FBB0" w:rsidR="00E64F47" w:rsidRDefault="00CD611D" w:rsidP="00CD611D">
      <w:r>
        <w:t>The designated caller is responsible for contacting the following personnel with sta</w:t>
      </w:r>
      <w:r>
        <w:t>tus:</w:t>
      </w:r>
    </w:p>
    <w:p w14:paraId="3044056E" w14:textId="77777777" w:rsidR="00CD611D" w:rsidRDefault="00CD611D" w:rsidP="00844FF6">
      <w:pPr>
        <w:jc w:val="center"/>
        <w:rPr>
          <w:b/>
          <w:bCs/>
        </w:rPr>
        <w:sectPr w:rsidR="00CD611D" w:rsidSect="00844FF6">
          <w:type w:val="continuous"/>
          <w:pgSz w:w="12240" w:h="15840" w:code="1"/>
          <w:pgMar w:top="1701" w:right="720" w:bottom="1672" w:left="720" w:header="432" w:footer="432" w:gutter="0"/>
          <w:cols w:space="720"/>
          <w:docGrid w:linePitch="360"/>
        </w:sectPr>
      </w:pPr>
    </w:p>
    <w:p w14:paraId="002BAC01" w14:textId="77777777" w:rsidR="00844FF6" w:rsidRPr="00844FF6" w:rsidRDefault="00844FF6" w:rsidP="00844FF6">
      <w:pPr>
        <w:jc w:val="center"/>
        <w:rPr>
          <w:b/>
          <w:bCs/>
        </w:rPr>
      </w:pPr>
      <w:r w:rsidRPr="00844FF6">
        <w:rPr>
          <w:b/>
          <w:bCs/>
        </w:rPr>
        <w:t>Staff Member</w:t>
      </w:r>
    </w:p>
    <w:p w14:paraId="26725EFB"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0CB29B01"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3AF132BB"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523400B5"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300BF240"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55595A90"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5FF433EE"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367927B3" w14:textId="77777777" w:rsidR="00844FF6" w:rsidRDefault="00844FF6" w:rsidP="00844F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579634FC" w14:textId="77777777" w:rsidR="00E64F47" w:rsidRDefault="00E64F47" w:rsidP="00DD2790"/>
    <w:p w14:paraId="3AB39950" w14:textId="77777777" w:rsidR="00CD611D" w:rsidRPr="00844FF6" w:rsidRDefault="00CD611D" w:rsidP="00CD611D">
      <w:pPr>
        <w:jc w:val="center"/>
        <w:rPr>
          <w:b/>
          <w:bCs/>
        </w:rPr>
      </w:pPr>
      <w:r w:rsidRPr="00844FF6">
        <w:rPr>
          <w:b/>
          <w:bCs/>
        </w:rPr>
        <w:t>Staff Member</w:t>
      </w:r>
    </w:p>
    <w:p w14:paraId="170D671C" w14:textId="77777777" w:rsidR="00CD611D" w:rsidRDefault="00CD611D" w:rsidP="00CD611D">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783956DD" w14:textId="77777777" w:rsidR="00CD611D" w:rsidRDefault="00CD611D" w:rsidP="00CD611D">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4AC6573E" w14:textId="77777777" w:rsidR="00CD611D" w:rsidRDefault="00CD611D" w:rsidP="00CD611D">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360DC236" w14:textId="77777777" w:rsidR="00CD611D" w:rsidRDefault="00CD611D" w:rsidP="00CD611D">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48E05F8B" w14:textId="77777777" w:rsidR="00CD611D" w:rsidRDefault="00CD611D" w:rsidP="00CD611D">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62BE2DBD" w14:textId="77777777" w:rsidR="00CD611D" w:rsidRDefault="00CD611D" w:rsidP="00CD611D">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34ED881F" w14:textId="77777777" w:rsidR="00CD611D" w:rsidRDefault="00CD611D" w:rsidP="00CD611D">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178BECA6" w14:textId="77777777" w:rsidR="00CD611D" w:rsidRDefault="00CD611D" w:rsidP="00CD611D">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3C91259A" w14:textId="77777777" w:rsidR="00CD611D" w:rsidRDefault="00CD611D" w:rsidP="00DD2790">
      <w:pPr>
        <w:sectPr w:rsidR="00CD611D" w:rsidSect="00CD611D">
          <w:type w:val="continuous"/>
          <w:pgSz w:w="12240" w:h="15840" w:code="1"/>
          <w:pgMar w:top="1701" w:right="720" w:bottom="1672" w:left="720" w:header="432" w:footer="432" w:gutter="0"/>
          <w:cols w:num="2" w:space="720"/>
          <w:docGrid w:linePitch="360"/>
        </w:sectPr>
      </w:pPr>
    </w:p>
    <w:p w14:paraId="7948E6C1" w14:textId="11EC9E39" w:rsidR="00844FF6" w:rsidRDefault="002316F9" w:rsidP="00DD2790">
      <w:r>
        <w:t>NOTE: Copy</w:t>
      </w:r>
      <w:r w:rsidR="00CD611D">
        <w:t xml:space="preserve"> this page for </w:t>
      </w:r>
      <w:r>
        <w:t>additional</w:t>
      </w:r>
      <w:r w:rsidR="00CD611D">
        <w:t xml:space="preserve"> units/groups/ departments that will use this call tree.</w:t>
      </w:r>
    </w:p>
    <w:p w14:paraId="156E5546" w14:textId="77777777" w:rsidR="00CD611D" w:rsidRDefault="00CD611D" w:rsidP="00DD2790"/>
    <w:p w14:paraId="319F08E9" w14:textId="04594BE0" w:rsidR="0084208C" w:rsidRDefault="0084208C">
      <w:r>
        <w:br w:type="page"/>
      </w:r>
    </w:p>
    <w:p w14:paraId="4F612597" w14:textId="56675D1A" w:rsidR="002316F9" w:rsidRPr="002316F9" w:rsidRDefault="00667725" w:rsidP="002316F9">
      <w:pPr>
        <w:pStyle w:val="Heading1"/>
        <w:rPr>
          <w:color w:val="auto"/>
        </w:rPr>
      </w:pPr>
      <w:bookmarkStart w:id="17" w:name="_Toc231224538"/>
      <w:r w:rsidRPr="002316F9">
        <w:rPr>
          <w:color w:val="auto"/>
        </w:rPr>
        <w:lastRenderedPageBreak/>
        <w:t>Plan Distribution and Accessibility</w:t>
      </w:r>
      <w:bookmarkEnd w:id="17"/>
    </w:p>
    <w:p w14:paraId="5CEBFC8D" w14:textId="77777777" w:rsidR="002316F9" w:rsidRDefault="002316F9" w:rsidP="002316F9">
      <w:pPr>
        <w:jc w:val="both"/>
      </w:pPr>
      <w:r>
        <w:t>Departments are encouraged to ensure that all personnel have access to this Department Emergency Action Plan and are familiar with its contents. Employees should know where to locate the plan and how to access it during an emergency.</w:t>
      </w:r>
    </w:p>
    <w:p w14:paraId="6444A03C" w14:textId="77777777" w:rsidR="002316F9" w:rsidRDefault="002316F9" w:rsidP="002316F9">
      <w:pPr>
        <w:jc w:val="both"/>
      </w:pPr>
      <w:r>
        <w:t>Once the plan has been customized and approved, save the final version as a PDF. The completed document should be distributed to all department personnel and maintained in an accessible location, both electronically and in hard copy when appropriate.</w:t>
      </w:r>
    </w:p>
    <w:p w14:paraId="37C41708" w14:textId="77777777" w:rsidR="002316F9" w:rsidRDefault="002316F9" w:rsidP="002316F9">
      <w:pPr>
        <w:jc w:val="both"/>
      </w:pPr>
      <w:r>
        <w:t>Department leadership should review the plan with personnel annually and whenever significant changes occur to staffing, operations, facilities, or emergency procedures. New employees should be provided an overview of the plan as part of their onboarding process and informed of department-specific emergency procedures, evacuation routes, and designated assembly areas.</w:t>
      </w:r>
    </w:p>
    <w:p w14:paraId="78B463B2" w14:textId="77777777" w:rsidR="002316F9" w:rsidRDefault="002316F9" w:rsidP="002316F9">
      <w:pPr>
        <w:jc w:val="both"/>
      </w:pPr>
      <w:r>
        <w:t>Departments should review and update the plan regularly to ensure personnel, contact information, procedures, and locations remain current.</w:t>
      </w:r>
    </w:p>
    <w:p w14:paraId="11C391F3" w14:textId="77777777" w:rsidR="0084208C" w:rsidRDefault="0084208C" w:rsidP="002316F9">
      <w:pPr>
        <w:jc w:val="both"/>
      </w:pPr>
    </w:p>
    <w:p w14:paraId="4AC0B616" w14:textId="77777777" w:rsidR="0084208C" w:rsidRDefault="0084208C" w:rsidP="002316F9">
      <w:pPr>
        <w:jc w:val="both"/>
      </w:pPr>
    </w:p>
    <w:p w14:paraId="16D07894" w14:textId="77777777" w:rsidR="0084208C" w:rsidRDefault="0084208C" w:rsidP="002316F9">
      <w:pPr>
        <w:jc w:val="both"/>
      </w:pPr>
    </w:p>
    <w:p w14:paraId="02BAFFAB" w14:textId="77777777" w:rsidR="0084208C" w:rsidRDefault="0084208C" w:rsidP="002316F9">
      <w:pPr>
        <w:jc w:val="both"/>
      </w:pPr>
    </w:p>
    <w:p w14:paraId="1B94077A" w14:textId="77777777" w:rsidR="0084208C" w:rsidRDefault="0084208C" w:rsidP="002316F9">
      <w:pPr>
        <w:jc w:val="both"/>
      </w:pPr>
    </w:p>
    <w:p w14:paraId="38804CDE" w14:textId="77777777" w:rsidR="0084208C" w:rsidRDefault="0084208C" w:rsidP="002316F9">
      <w:pPr>
        <w:jc w:val="both"/>
      </w:pPr>
    </w:p>
    <w:p w14:paraId="1BA2254B" w14:textId="77777777" w:rsidR="0084208C" w:rsidRDefault="0084208C" w:rsidP="002316F9">
      <w:pPr>
        <w:jc w:val="both"/>
      </w:pPr>
    </w:p>
    <w:p w14:paraId="03EF7E50" w14:textId="77777777" w:rsidR="0084208C" w:rsidRDefault="0084208C" w:rsidP="002316F9">
      <w:pPr>
        <w:jc w:val="both"/>
      </w:pPr>
    </w:p>
    <w:p w14:paraId="0682DB39" w14:textId="77777777" w:rsidR="0084208C" w:rsidRDefault="0084208C" w:rsidP="002316F9">
      <w:pPr>
        <w:jc w:val="both"/>
      </w:pPr>
    </w:p>
    <w:p w14:paraId="3580A05A" w14:textId="77777777" w:rsidR="0084208C" w:rsidRDefault="0084208C" w:rsidP="002316F9">
      <w:pPr>
        <w:jc w:val="both"/>
      </w:pPr>
    </w:p>
    <w:p w14:paraId="336944E4" w14:textId="77777777" w:rsidR="0084208C" w:rsidRDefault="0084208C" w:rsidP="002316F9">
      <w:pPr>
        <w:jc w:val="both"/>
      </w:pPr>
    </w:p>
    <w:p w14:paraId="4798FF30" w14:textId="77777777" w:rsidR="0084208C" w:rsidRDefault="0084208C" w:rsidP="002316F9">
      <w:pPr>
        <w:jc w:val="both"/>
      </w:pPr>
    </w:p>
    <w:p w14:paraId="586D1F91" w14:textId="77777777" w:rsidR="0084208C" w:rsidRDefault="0084208C" w:rsidP="002316F9">
      <w:pPr>
        <w:jc w:val="both"/>
      </w:pPr>
    </w:p>
    <w:p w14:paraId="37D3EDA4" w14:textId="77777777" w:rsidR="0084208C" w:rsidRDefault="0084208C" w:rsidP="002316F9">
      <w:pPr>
        <w:jc w:val="both"/>
      </w:pPr>
    </w:p>
    <w:p w14:paraId="25557C21" w14:textId="77777777" w:rsidR="0084208C" w:rsidRDefault="0084208C" w:rsidP="002316F9">
      <w:pPr>
        <w:jc w:val="both"/>
      </w:pPr>
    </w:p>
    <w:p w14:paraId="7B15F1B0" w14:textId="77777777" w:rsidR="0084208C" w:rsidRDefault="0084208C" w:rsidP="002316F9">
      <w:pPr>
        <w:jc w:val="both"/>
      </w:pPr>
    </w:p>
    <w:p w14:paraId="438C10EA" w14:textId="74C124CC" w:rsidR="0084208C" w:rsidRDefault="0084208C" w:rsidP="00DD2790">
      <w:pPr>
        <w:sectPr w:rsidR="0084208C" w:rsidSect="0084208C">
          <w:type w:val="continuous"/>
          <w:pgSz w:w="12240" w:h="15840" w:code="1"/>
          <w:pgMar w:top="1699" w:right="720" w:bottom="1670" w:left="720" w:header="432" w:footer="432" w:gutter="0"/>
          <w:cols w:space="720"/>
          <w:docGrid w:linePitch="360"/>
        </w:sectPr>
      </w:pPr>
    </w:p>
    <w:bookmarkEnd w:id="0"/>
    <w:p w14:paraId="44CE3C9C" w14:textId="77777777" w:rsidR="00792405" w:rsidRPr="00495014" w:rsidRDefault="00792405" w:rsidP="0084208C"/>
    <w:sectPr w:rsidR="00792405" w:rsidRPr="00495014" w:rsidSect="00455308">
      <w:headerReference w:type="default" r:id="rId24"/>
      <w:footerReference w:type="default" r:id="rId25"/>
      <w:pgSz w:w="12240" w:h="15840" w:code="1"/>
      <w:pgMar w:top="1701" w:right="720" w:bottom="1672"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21AC3" w14:textId="77777777" w:rsidR="007038C2" w:rsidRDefault="007038C2" w:rsidP="008F1194">
      <w:pPr>
        <w:spacing w:after="0" w:line="240" w:lineRule="auto"/>
      </w:pPr>
      <w:r>
        <w:separator/>
      </w:r>
    </w:p>
  </w:endnote>
  <w:endnote w:type="continuationSeparator" w:id="0">
    <w:p w14:paraId="658EB07A" w14:textId="77777777" w:rsidR="007038C2" w:rsidRDefault="007038C2"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5077175"/>
      <w:docPartObj>
        <w:docPartGallery w:val="Page Numbers (Bottom of Page)"/>
        <w:docPartUnique/>
      </w:docPartObj>
    </w:sdtPr>
    <w:sdtEndPr>
      <w:rPr>
        <w:noProof/>
      </w:rPr>
    </w:sdtEndPr>
    <w:sdtContent>
      <w:p w14:paraId="63762916" w14:textId="23BAD2F4" w:rsidR="005235DF" w:rsidRDefault="00674A74" w:rsidP="009544F4">
        <w:pPr>
          <w:pStyle w:val="Footer"/>
          <w:jc w:val="center"/>
        </w:pPr>
        <w:r>
          <w:rPr>
            <w:noProof/>
          </w:rPr>
          <mc:AlternateContent>
            <mc:Choice Requires="wps">
              <w:drawing>
                <wp:anchor distT="0" distB="0" distL="114300" distR="114300" simplePos="0" relativeHeight="251632636" behindDoc="1" locked="0" layoutInCell="1" allowOverlap="1" wp14:anchorId="06F2AC03" wp14:editId="57D5A20C">
                  <wp:simplePos x="0" y="0"/>
                  <wp:positionH relativeFrom="margin">
                    <wp:posOffset>-281</wp:posOffset>
                  </wp:positionH>
                  <wp:positionV relativeFrom="page">
                    <wp:posOffset>9130901</wp:posOffset>
                  </wp:positionV>
                  <wp:extent cx="6858000" cy="914664"/>
                  <wp:effectExtent l="0" t="0" r="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rgbClr val="FFC000"/>
                          </a:solidFill>
                          <a:ln w="12700">
                            <a:miter lim="400000"/>
                          </a:ln>
                        </wps:spPr>
                        <wps:bodyPr lIns="38100" tIns="38100" rIns="38100" bIns="38100" anchor="ctr"/>
                      </wps:wsp>
                    </a:graphicData>
                  </a:graphic>
                  <wp14:sizeRelH relativeFrom="margin">
                    <wp14:pctWidth>100000</wp14:pctWidth>
                  </wp14:sizeRelH>
                </wp:anchor>
              </w:drawing>
            </mc:Choice>
            <mc:Fallback>
              <w:pict>
                <v:shape w14:anchorId="129D9CE3" id="Shape" o:spid="_x0000_s1026" alt="&quot;&quot;" style="position:absolute;margin-left:0;margin-top:718.95pt;width:540pt;height:1in;z-index:-251683844;visibility:visible;mso-wrap-style:square;mso-width-percent:1000;mso-wrap-distance-left:9pt;mso-wrap-distance-top:0;mso-wrap-distance-right:9pt;mso-wrap-distance-bottom:0;mso-position-horizontal:absolute;mso-position-horizontal-relative:margin;mso-position-vertical:absolute;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ffc000"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rsidR="005235DF">
          <w:rPr>
            <w:noProof/>
          </w:rPr>
          <mc:AlternateContent>
            <mc:Choice Requires="wps">
              <w:drawing>
                <wp:anchor distT="0" distB="0" distL="114300" distR="114300" simplePos="0" relativeHeight="251633661" behindDoc="1" locked="0" layoutInCell="1" allowOverlap="1" wp14:anchorId="4D8D7CAA" wp14:editId="2EB3A875">
                  <wp:simplePos x="0" y="0"/>
                  <wp:positionH relativeFrom="margin">
                    <wp:align>center</wp:align>
                  </wp:positionH>
                  <wp:positionV relativeFrom="page">
                    <wp:align>bottom</wp:align>
                  </wp:positionV>
                  <wp:extent cx="6858000" cy="859536"/>
                  <wp:effectExtent l="0" t="0" r="19050" b="17145"/>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rgbClr val="002060"/>
                          </a:solidFill>
                          <a:ln w="12700">
                            <a:solidFill>
                              <a:srgbClr val="002060"/>
                            </a:solidFill>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31CC5EDD" id="Rectangle" o:spid="_x0000_s1026" alt="&quot;&quot;"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" fillcolor="#002060" strokecolor="#002060" strokeweight="1pt">
                  <v:stroke miterlimit="4"/>
                  <v:textbox inset="3pt,3pt,3pt,3pt"/>
                  <w10:wrap anchorx="margin" anchory="page"/>
                </v:rect>
              </w:pict>
            </mc:Fallback>
          </mc:AlternateContent>
        </w:r>
        <w:r w:rsidR="005235DF">
          <w:fldChar w:fldCharType="begin"/>
        </w:r>
        <w:r w:rsidR="005235DF">
          <w:instrText xml:space="preserve"> PAGE   \* MERGEFORMAT </w:instrText>
        </w:r>
        <w:r w:rsidR="005235DF">
          <w:fldChar w:fldCharType="separate"/>
        </w:r>
        <w:r w:rsidR="005235DF">
          <w:rPr>
            <w:noProof/>
          </w:rPr>
          <w:t>11</w:t>
        </w:r>
        <w:r w:rsidR="005235DF">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8AEE7" w14:textId="194C287D" w:rsidR="005235DF" w:rsidRDefault="00674A74">
    <w:pPr>
      <w:pStyle w:val="Footer"/>
    </w:pPr>
    <w:r>
      <w:rPr>
        <w:noProof/>
      </w:rPr>
      <mc:AlternateContent>
        <mc:Choice Requires="wps">
          <w:drawing>
            <wp:anchor distT="0" distB="0" distL="114300" distR="114300" simplePos="0" relativeHeight="251737088" behindDoc="1" locked="0" layoutInCell="1" allowOverlap="1" wp14:anchorId="3E47B1BA" wp14:editId="2344D707">
              <wp:simplePos x="0" y="0"/>
              <wp:positionH relativeFrom="margin">
                <wp:posOffset>-104140</wp:posOffset>
              </wp:positionH>
              <wp:positionV relativeFrom="page">
                <wp:posOffset>9013825</wp:posOffset>
              </wp:positionV>
              <wp:extent cx="6858000" cy="914400"/>
              <wp:effectExtent l="0" t="0" r="0" b="0"/>
              <wp:wrapNone/>
              <wp:docPr id="85760100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rgbClr val="FFC000"/>
                      </a:solidFill>
                      <a:ln w="12700">
                        <a:miter lim="400000"/>
                      </a:ln>
                    </wps:spPr>
                    <wps:bodyPr lIns="38100" tIns="38100" rIns="38100" bIns="38100" anchor="ctr"/>
                  </wps:wsp>
                </a:graphicData>
              </a:graphic>
              <wp14:sizeRelH relativeFrom="margin">
                <wp14:pctWidth>100000</wp14:pctWidth>
              </wp14:sizeRelH>
            </wp:anchor>
          </w:drawing>
        </mc:Choice>
        <mc:Fallback>
          <w:pict>
            <v:shape w14:anchorId="3D1217F1" id="Shape" o:spid="_x0000_s1026" alt="&quot;&quot;" style="position:absolute;margin-left:-8.2pt;margin-top:709.75pt;width:540pt;height:1in;z-index:-251579392;visibility:visible;mso-wrap-style:square;mso-width-percent:1000;mso-wrap-distance-left:9pt;mso-wrap-distance-top:0;mso-wrap-distance-right:9pt;mso-wrap-distance-bottom:0;mso-position-horizontal:absolute;mso-position-horizontal-relative:margin;mso-position-vertical:absolute;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ffc000" stroked="f" strokeweight="1pt">
              <v:stroke miterlimit="4" joinstyle="miter"/>
              <v:path arrowok="t" o:extrusionok="f" o:connecttype="custom" o:connectlocs="3429000,457200;3429000,457200;3429000,457200;3429000,457200" o:connectangles="0,90,180,270"/>
              <w10:wrap anchorx="margin" anchory="page"/>
            </v:shape>
          </w:pict>
        </mc:Fallback>
      </mc:AlternateContent>
    </w:r>
    <w:r>
      <w:rPr>
        <w:noProof/>
      </w:rPr>
      <mc:AlternateContent>
        <mc:Choice Requires="wps">
          <w:drawing>
            <wp:anchor distT="0" distB="0" distL="114300" distR="114300" simplePos="0" relativeHeight="251738112" behindDoc="1" locked="0" layoutInCell="1" allowOverlap="1" wp14:anchorId="649FFAFB" wp14:editId="08439201">
              <wp:simplePos x="0" y="0"/>
              <wp:positionH relativeFrom="margin">
                <wp:posOffset>-103517</wp:posOffset>
              </wp:positionH>
              <wp:positionV relativeFrom="page">
                <wp:posOffset>9065380</wp:posOffset>
              </wp:positionV>
              <wp:extent cx="6858000" cy="859536"/>
              <wp:effectExtent l="0" t="0" r="19050" b="17145"/>
              <wp:wrapNone/>
              <wp:docPr id="988789837"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rgbClr val="002060"/>
                      </a:solidFill>
                      <a:ln w="12700">
                        <a:solidFill>
                          <a:srgbClr val="002060"/>
                        </a:solidFill>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1E67FEC6" id="Rectangle" o:spid="_x0000_s1026" alt="&quot;&quot;" style="position:absolute;margin-left:-8.15pt;margin-top:713.8pt;width:540pt;height:67.7pt;z-index:-251578368;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" fillcolor="#002060" strokecolor="#002060" strokeweight="1pt">
              <v:stroke miterlimit="4"/>
              <v:textbox inset="3pt,3pt,3pt,3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8974" w14:textId="0237446F" w:rsidR="005235DF" w:rsidRDefault="005235DF" w:rsidP="001900D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3BDB5" w14:textId="77777777" w:rsidR="007038C2" w:rsidRDefault="007038C2" w:rsidP="008F1194">
      <w:pPr>
        <w:spacing w:after="0" w:line="240" w:lineRule="auto"/>
      </w:pPr>
      <w:r>
        <w:separator/>
      </w:r>
    </w:p>
  </w:footnote>
  <w:footnote w:type="continuationSeparator" w:id="0">
    <w:p w14:paraId="53D0E5E7" w14:textId="77777777" w:rsidR="007038C2" w:rsidRDefault="007038C2"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B29C" w14:textId="63FEA5E4" w:rsidR="005235DF" w:rsidRPr="00DD2790" w:rsidRDefault="00674A74" w:rsidP="00B17E13">
    <w:pPr>
      <w:pStyle w:val="Header"/>
      <w:ind w:right="27"/>
      <w:jc w:val="right"/>
    </w:pPr>
    <w:r w:rsidRPr="00DD2790">
      <w:rPr>
        <w:noProof/>
        <w:lang w:eastAsia="en-AU"/>
      </w:rPr>
      <mc:AlternateContent>
        <mc:Choice Requires="wpg">
          <w:drawing>
            <wp:anchor distT="0" distB="0" distL="114300" distR="114300" simplePos="0" relativeHeight="251673600" behindDoc="0" locked="0" layoutInCell="1" allowOverlap="1" wp14:anchorId="0F96C364" wp14:editId="63C8E447">
              <wp:simplePos x="0" y="0"/>
              <wp:positionH relativeFrom="margin">
                <wp:posOffset>7952</wp:posOffset>
              </wp:positionH>
              <wp:positionV relativeFrom="page">
                <wp:posOffset>767845</wp:posOffset>
              </wp:positionV>
              <wp:extent cx="6858000" cy="144807"/>
              <wp:effectExtent l="0" t="0" r="0" b="762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44807"/>
                        <a:chOff x="0" y="763254"/>
                        <a:chExt cx="6858000" cy="146067"/>
                      </a:xfrm>
                    </wpg:grpSpPr>
                    <wps:wsp>
                      <wps:cNvPr id="32" name="Rectangle"/>
                      <wps:cNvSpPr/>
                      <wps:spPr>
                        <a:xfrm>
                          <a:off x="0" y="763254"/>
                          <a:ext cx="6858000" cy="110490"/>
                        </a:xfrm>
                        <a:prstGeom prst="rect">
                          <a:avLst/>
                        </a:prstGeom>
                        <a:solidFill>
                          <a:srgbClr val="C00000"/>
                        </a:solidFill>
                        <a:ln w="12700">
                          <a:miter lim="400000"/>
                        </a:ln>
                      </wps:spPr>
                      <wps:bodyPr lIns="38100" tIns="38100" rIns="38100" bIns="38100" anchor="ctr"/>
                    </wps:wsp>
                    <wps:wsp>
                      <wps:cNvPr id="33" name="Rectangle"/>
                      <wps:cNvSpPr/>
                      <wps:spPr>
                        <a:xfrm>
                          <a:off x="0" y="873760"/>
                          <a:ext cx="6858000" cy="35561"/>
                        </a:xfrm>
                        <a:prstGeom prst="rect">
                          <a:avLst/>
                        </a:prstGeom>
                        <a:solidFill>
                          <a:srgbClr val="FFC000"/>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459AACCC" id="Group 20" o:spid="_x0000_s1026" alt="&quot;&quot;" style="position:absolute;margin-left:.65pt;margin-top:60.45pt;width:540pt;height:11.4pt;z-index:251673600;mso-position-horizontal-relative:margin;mso-position-vertical-relative:page;mso-width-relative:margin;mso-height-relative:margin" coordorigin=",7632" coordsize="6858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">
              <v:rect id="Rectangle" o:spid="_x0000_s1027" style="position:absolute;top:7632;width:68580;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" fillcolor="#c00000" stroked="f" strokeweight="1pt">
                <v:stroke miterlimit="4"/>
                <v:textbox inset="3pt,3pt,3pt,3pt"/>
              </v:rect>
              <v:rect id="Rectangle" o:spid="_x0000_s1028"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" fillcolor="#ffc000" stroked="f" strokeweight="1pt">
                <v:stroke miterlimit="4"/>
                <v:textbox inset="3pt,3pt,3pt,3pt"/>
              </v:rect>
              <w10:wrap anchorx="margin" anchory="page"/>
            </v:group>
          </w:pict>
        </mc:Fallback>
      </mc:AlternateContent>
    </w:r>
    <w:r>
      <w:rPr>
        <w:noProof/>
      </w:rPr>
      <w:drawing>
        <wp:anchor distT="0" distB="0" distL="114300" distR="114300" simplePos="0" relativeHeight="251735040" behindDoc="1" locked="0" layoutInCell="1" allowOverlap="1" wp14:anchorId="3C94B178" wp14:editId="393AA352">
          <wp:simplePos x="0" y="0"/>
          <wp:positionH relativeFrom="column">
            <wp:posOffset>5788660</wp:posOffset>
          </wp:positionH>
          <wp:positionV relativeFrom="paragraph">
            <wp:posOffset>-72522</wp:posOffset>
          </wp:positionV>
          <wp:extent cx="1047115" cy="481965"/>
          <wp:effectExtent l="0" t="0" r="635" b="0"/>
          <wp:wrapNone/>
          <wp:docPr id="127151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10348" name="Picture 1271510348"/>
                  <pic:cNvPicPr/>
                </pic:nvPicPr>
                <pic:blipFill>
                  <a:blip r:embed="rId1">
                    <a:extLst>
                      <a:ext uri="{28A0092B-C50C-407E-A947-70E740481C1C}">
                        <a14:useLocalDpi xmlns:a14="http://schemas.microsoft.com/office/drawing/2010/main" val="0"/>
                      </a:ext>
                    </a:extLst>
                  </a:blip>
                  <a:stretch>
                    <a:fillRect/>
                  </a:stretch>
                </pic:blipFill>
                <pic:spPr>
                  <a:xfrm>
                    <a:off x="0" y="0"/>
                    <a:ext cx="1047115" cy="4819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792F3" w14:textId="77777777" w:rsidR="005235DF" w:rsidRDefault="005235DF">
    <w:pPr>
      <w:pStyle w:val="Header"/>
    </w:pPr>
    <w:r>
      <w:rPr>
        <w:noProof/>
      </w:rPr>
      <mc:AlternateContent>
        <mc:Choice Requires="wpg">
          <w:drawing>
            <wp:anchor distT="0" distB="0" distL="114300" distR="114300" simplePos="0" relativeHeight="251718656" behindDoc="0" locked="0" layoutInCell="1" allowOverlap="1" wp14:anchorId="57038477" wp14:editId="4CDE54F8">
              <wp:simplePos x="0" y="0"/>
              <wp:positionH relativeFrom="margin">
                <wp:align>center</wp:align>
              </wp:positionH>
              <wp:positionV relativeFrom="page">
                <wp:align>top</wp:align>
              </wp:positionV>
              <wp:extent cx="6867144" cy="6391656"/>
              <wp:effectExtent l="0" t="0" r="10160" b="28575"/>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rgbClr val="C00000"/>
                        </a:solidFill>
                        <a:ln w="12700">
                          <a:solidFill>
                            <a:srgbClr val="002060"/>
                          </a:solidFill>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rgbClr val="D3A90F"/>
                        </a:solidFill>
                        <a:ln w="12700">
                          <a:solidFill>
                            <a:srgbClr val="002060"/>
                          </a:solidFill>
                          <a:miter lim="400000"/>
                        </a:ln>
                      </wps:spPr>
                      <wps:bodyPr lIns="38100" tIns="38100" rIns="38100" bIns="38100" anchor="ctr"/>
                    </wps:wsp>
                    <pic:pic xmlns:pic="http://schemas.openxmlformats.org/drawingml/2006/picture">
                      <pic:nvPicPr>
                        <pic:cNvPr id="17" name="Picture 2">
                          <a:extLst>
                            <a:ext uri="{FF2B5EF4-FFF2-40B4-BE49-F238E27FC236}">
                              <a16:creationId xmlns:a16="http://schemas.microsoft.com/office/drawing/2014/main" id="{E7AFDFC4-49C3-CC4F-9D3F-E70B87714420}"/>
                            </a:ext>
                          </a:extLst>
                        </pic:cNvPr>
                        <pic:cNvPicPr>
                          <a:picLocks noChangeAspect="1"/>
                        </pic:cNvPicPr>
                      </pic:nvPicPr>
                      <pic:blipFill rotWithShape="1">
                        <a:blip r:embed="rId1">
                          <a:extLst>
                            <a:ext uri="{28A0092B-C50C-407E-A947-70E740481C1C}">
                              <a14:useLocalDpi xmlns:a14="http://schemas.microsoft.com/office/drawing/2010/main" val="0"/>
                            </a:ext>
                          </a:extLst>
                        </a:blip>
                        <a:srcRect l="35760" r="6651" b="12720"/>
                        <a:stretch>
                          <a:fillRect/>
                        </a:stretch>
                      </pic:blipFill>
                      <pic:spPr bwMode="auto">
                        <a:xfrm>
                          <a:off x="144780" y="1285756"/>
                          <a:ext cx="6538595" cy="4908153"/>
                        </a:xfrm>
                        <a:prstGeom prst="rtTriangle">
                          <a:avLst/>
                        </a:prstGeom>
                        <a:ln>
                          <a:solidFill>
                            <a:srgbClr val="00206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84790C" id="Group 198" o:spid="_x0000_s1026" alt="&quot;&quot;"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" fillcolor="#c00000" strokecolor="#002060" strokeweight="1pt">
                <v:stroke miterlimit="4"/>
                <v:textbox inset="3pt,3pt,3pt,3pt"/>
              </v:rect>
              <v:shape id="Shape"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" path="m,21600r21600,l21600,18982,,18982r,2618xm,l,16364r21600,l21600,,,xe" fillcolor="#d3a90f" strokecolor="#002060"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" stroked="t" strokecolor="#002060">
                <v:imagedata r:id="rId2" o:title="" cropbottom="8336f" cropleft="23436f" cropright="4359f"/>
                <v:path arrowok="t"/>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85C7" w14:textId="20B332B8" w:rsidR="005235DF" w:rsidRPr="00495014" w:rsidRDefault="005235DF" w:rsidP="00B17E13">
    <w:pPr>
      <w:pStyle w:val="Header"/>
      <w:ind w:right="2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60B966" w:themeColor="accent2"/>
      </w:rPr>
    </w:lvl>
    <w:lvl w:ilvl="1">
      <w:start w:val="1"/>
      <w:numFmt w:val="bullet"/>
      <w:pStyle w:val="ListBullet2"/>
      <w:lvlText w:val="o"/>
      <w:lvlJc w:val="left"/>
      <w:pPr>
        <w:ind w:left="1440" w:hanging="360"/>
      </w:pPr>
      <w:rPr>
        <w:rFonts w:ascii="Courier New" w:hAnsi="Courier New" w:hint="default"/>
        <w:color w:val="60B96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8F576B"/>
    <w:multiLevelType w:val="hybridMultilevel"/>
    <w:tmpl w:val="DF2E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E2C9E"/>
    <w:multiLevelType w:val="hybridMultilevel"/>
    <w:tmpl w:val="A41E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A47FD5"/>
    <w:multiLevelType w:val="hybridMultilevel"/>
    <w:tmpl w:val="935C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9" w15:restartNumberingAfterBreak="0">
    <w:nsid w:val="7444347F"/>
    <w:multiLevelType w:val="hybridMultilevel"/>
    <w:tmpl w:val="69F2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B10C6A"/>
    <w:multiLevelType w:val="hybridMultilevel"/>
    <w:tmpl w:val="C7A0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7361099">
    <w:abstractNumId w:val="3"/>
  </w:num>
  <w:num w:numId="2" w16cid:durableId="1695307442">
    <w:abstractNumId w:val="4"/>
  </w:num>
  <w:num w:numId="3" w16cid:durableId="1026952754">
    <w:abstractNumId w:val="1"/>
  </w:num>
  <w:num w:numId="4" w16cid:durableId="1625454610">
    <w:abstractNumId w:val="0"/>
  </w:num>
  <w:num w:numId="5" w16cid:durableId="863439422">
    <w:abstractNumId w:val="2"/>
  </w:num>
  <w:num w:numId="6" w16cid:durableId="660474099">
    <w:abstractNumId w:val="8"/>
  </w:num>
  <w:num w:numId="7" w16cid:durableId="346055774">
    <w:abstractNumId w:val="5"/>
  </w:num>
  <w:num w:numId="8" w16cid:durableId="173813304">
    <w:abstractNumId w:val="6"/>
  </w:num>
  <w:num w:numId="9" w16cid:durableId="1035038369">
    <w:abstractNumId w:val="9"/>
  </w:num>
  <w:num w:numId="10" w16cid:durableId="1883513362">
    <w:abstractNumId w:val="7"/>
  </w:num>
  <w:num w:numId="11" w16cid:durableId="114635756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524"/>
    <w:rsid w:val="00003B75"/>
    <w:rsid w:val="000048CB"/>
    <w:rsid w:val="00007C26"/>
    <w:rsid w:val="0002674F"/>
    <w:rsid w:val="000446E1"/>
    <w:rsid w:val="00061AD5"/>
    <w:rsid w:val="000656AE"/>
    <w:rsid w:val="000A2361"/>
    <w:rsid w:val="000A7CCA"/>
    <w:rsid w:val="000C2140"/>
    <w:rsid w:val="000D25B4"/>
    <w:rsid w:val="000D5219"/>
    <w:rsid w:val="000F0B18"/>
    <w:rsid w:val="000F4C5B"/>
    <w:rsid w:val="000F6C90"/>
    <w:rsid w:val="0011677C"/>
    <w:rsid w:val="00121CCF"/>
    <w:rsid w:val="00123565"/>
    <w:rsid w:val="00127D78"/>
    <w:rsid w:val="001327F4"/>
    <w:rsid w:val="00132BDE"/>
    <w:rsid w:val="00135DEF"/>
    <w:rsid w:val="00146A05"/>
    <w:rsid w:val="0014729A"/>
    <w:rsid w:val="001537C2"/>
    <w:rsid w:val="00160A5F"/>
    <w:rsid w:val="00167F33"/>
    <w:rsid w:val="00174F40"/>
    <w:rsid w:val="001766E0"/>
    <w:rsid w:val="001900D7"/>
    <w:rsid w:val="00191D63"/>
    <w:rsid w:val="00191DD0"/>
    <w:rsid w:val="00193F0D"/>
    <w:rsid w:val="00194685"/>
    <w:rsid w:val="001A2376"/>
    <w:rsid w:val="001A3F3A"/>
    <w:rsid w:val="001B0D22"/>
    <w:rsid w:val="001C7D35"/>
    <w:rsid w:val="001D362F"/>
    <w:rsid w:val="001D5B2D"/>
    <w:rsid w:val="001D7E33"/>
    <w:rsid w:val="001E6CEB"/>
    <w:rsid w:val="00201773"/>
    <w:rsid w:val="00213709"/>
    <w:rsid w:val="002316F9"/>
    <w:rsid w:val="00233814"/>
    <w:rsid w:val="00233C92"/>
    <w:rsid w:val="0024119E"/>
    <w:rsid w:val="00241A86"/>
    <w:rsid w:val="0024409A"/>
    <w:rsid w:val="0026723B"/>
    <w:rsid w:val="00276F32"/>
    <w:rsid w:val="00277281"/>
    <w:rsid w:val="00284A37"/>
    <w:rsid w:val="0029115B"/>
    <w:rsid w:val="00297A58"/>
    <w:rsid w:val="002B0F79"/>
    <w:rsid w:val="002B11C1"/>
    <w:rsid w:val="002B1B48"/>
    <w:rsid w:val="002C3194"/>
    <w:rsid w:val="002C38A1"/>
    <w:rsid w:val="002D5804"/>
    <w:rsid w:val="002E5C99"/>
    <w:rsid w:val="002F4312"/>
    <w:rsid w:val="002F469B"/>
    <w:rsid w:val="00302885"/>
    <w:rsid w:val="00311990"/>
    <w:rsid w:val="003127FF"/>
    <w:rsid w:val="00325DA0"/>
    <w:rsid w:val="003320D6"/>
    <w:rsid w:val="0034154C"/>
    <w:rsid w:val="00352790"/>
    <w:rsid w:val="00361257"/>
    <w:rsid w:val="00377792"/>
    <w:rsid w:val="00386F0E"/>
    <w:rsid w:val="00391A7B"/>
    <w:rsid w:val="003A1409"/>
    <w:rsid w:val="003A5CFD"/>
    <w:rsid w:val="003C6DE0"/>
    <w:rsid w:val="00404562"/>
    <w:rsid w:val="004120C2"/>
    <w:rsid w:val="00425C02"/>
    <w:rsid w:val="00427A68"/>
    <w:rsid w:val="00431C83"/>
    <w:rsid w:val="00435F2E"/>
    <w:rsid w:val="00436C33"/>
    <w:rsid w:val="0044179B"/>
    <w:rsid w:val="00450BBB"/>
    <w:rsid w:val="004542A9"/>
    <w:rsid w:val="00455308"/>
    <w:rsid w:val="00470BF5"/>
    <w:rsid w:val="00495014"/>
    <w:rsid w:val="004A09FC"/>
    <w:rsid w:val="004C32B5"/>
    <w:rsid w:val="004C595B"/>
    <w:rsid w:val="004E2FE1"/>
    <w:rsid w:val="004E712B"/>
    <w:rsid w:val="00502E99"/>
    <w:rsid w:val="0050308A"/>
    <w:rsid w:val="00513443"/>
    <w:rsid w:val="00522168"/>
    <w:rsid w:val="005235DF"/>
    <w:rsid w:val="00541367"/>
    <w:rsid w:val="005426A5"/>
    <w:rsid w:val="00545E74"/>
    <w:rsid w:val="00561AFA"/>
    <w:rsid w:val="00585480"/>
    <w:rsid w:val="00593598"/>
    <w:rsid w:val="005A0428"/>
    <w:rsid w:val="005B45F0"/>
    <w:rsid w:val="005C1710"/>
    <w:rsid w:val="005C6747"/>
    <w:rsid w:val="005D3ADE"/>
    <w:rsid w:val="005E14D5"/>
    <w:rsid w:val="005E6AAF"/>
    <w:rsid w:val="005F5F92"/>
    <w:rsid w:val="00607061"/>
    <w:rsid w:val="00631541"/>
    <w:rsid w:val="006446F3"/>
    <w:rsid w:val="00647428"/>
    <w:rsid w:val="00651524"/>
    <w:rsid w:val="006537C9"/>
    <w:rsid w:val="00654FDC"/>
    <w:rsid w:val="00663A5E"/>
    <w:rsid w:val="00667725"/>
    <w:rsid w:val="0067378B"/>
    <w:rsid w:val="0067461F"/>
    <w:rsid w:val="00674A74"/>
    <w:rsid w:val="006A4307"/>
    <w:rsid w:val="006A49A1"/>
    <w:rsid w:val="006B2F2B"/>
    <w:rsid w:val="006B6285"/>
    <w:rsid w:val="006D26EF"/>
    <w:rsid w:val="006F2291"/>
    <w:rsid w:val="00701D7A"/>
    <w:rsid w:val="007038C2"/>
    <w:rsid w:val="00714A9A"/>
    <w:rsid w:val="007237D4"/>
    <w:rsid w:val="00743D10"/>
    <w:rsid w:val="00751BCB"/>
    <w:rsid w:val="00761382"/>
    <w:rsid w:val="007630F2"/>
    <w:rsid w:val="007707EE"/>
    <w:rsid w:val="007714E1"/>
    <w:rsid w:val="007820AA"/>
    <w:rsid w:val="00792405"/>
    <w:rsid w:val="00796520"/>
    <w:rsid w:val="007A3E5A"/>
    <w:rsid w:val="007A4B7E"/>
    <w:rsid w:val="007B6B58"/>
    <w:rsid w:val="007C5A6C"/>
    <w:rsid w:val="007C7D72"/>
    <w:rsid w:val="007D34D0"/>
    <w:rsid w:val="007E3455"/>
    <w:rsid w:val="007F1E4B"/>
    <w:rsid w:val="007F33D8"/>
    <w:rsid w:val="007F3CE4"/>
    <w:rsid w:val="007F3D82"/>
    <w:rsid w:val="00801804"/>
    <w:rsid w:val="00802382"/>
    <w:rsid w:val="00803C56"/>
    <w:rsid w:val="0080551C"/>
    <w:rsid w:val="00815C46"/>
    <w:rsid w:val="00820E0D"/>
    <w:rsid w:val="00824D55"/>
    <w:rsid w:val="00825C8A"/>
    <w:rsid w:val="0084208C"/>
    <w:rsid w:val="00844FF6"/>
    <w:rsid w:val="00847081"/>
    <w:rsid w:val="00852BBD"/>
    <w:rsid w:val="008553BB"/>
    <w:rsid w:val="008626F6"/>
    <w:rsid w:val="0088045F"/>
    <w:rsid w:val="0088285A"/>
    <w:rsid w:val="008A4365"/>
    <w:rsid w:val="008A4FC2"/>
    <w:rsid w:val="008A60B8"/>
    <w:rsid w:val="008A6ABB"/>
    <w:rsid w:val="008B665A"/>
    <w:rsid w:val="008C1B4C"/>
    <w:rsid w:val="008C5B24"/>
    <w:rsid w:val="008F1194"/>
    <w:rsid w:val="00910E57"/>
    <w:rsid w:val="009128D7"/>
    <w:rsid w:val="009210EA"/>
    <w:rsid w:val="0092600A"/>
    <w:rsid w:val="009358CF"/>
    <w:rsid w:val="00935DD1"/>
    <w:rsid w:val="00945B9D"/>
    <w:rsid w:val="009519F4"/>
    <w:rsid w:val="009544F4"/>
    <w:rsid w:val="00974A50"/>
    <w:rsid w:val="009C0094"/>
    <w:rsid w:val="009C31D9"/>
    <w:rsid w:val="009C6FB8"/>
    <w:rsid w:val="009E4B73"/>
    <w:rsid w:val="009F28BB"/>
    <w:rsid w:val="009F4171"/>
    <w:rsid w:val="009F47B6"/>
    <w:rsid w:val="00A039A4"/>
    <w:rsid w:val="00A119C5"/>
    <w:rsid w:val="00A12943"/>
    <w:rsid w:val="00A1430A"/>
    <w:rsid w:val="00A22F8A"/>
    <w:rsid w:val="00A27989"/>
    <w:rsid w:val="00A4190C"/>
    <w:rsid w:val="00A43F3A"/>
    <w:rsid w:val="00A61E16"/>
    <w:rsid w:val="00A900ED"/>
    <w:rsid w:val="00A9160B"/>
    <w:rsid w:val="00A95895"/>
    <w:rsid w:val="00AB78D1"/>
    <w:rsid w:val="00AC11E8"/>
    <w:rsid w:val="00AD36A4"/>
    <w:rsid w:val="00B012AE"/>
    <w:rsid w:val="00B04624"/>
    <w:rsid w:val="00B05BBE"/>
    <w:rsid w:val="00B17E13"/>
    <w:rsid w:val="00B2040B"/>
    <w:rsid w:val="00B217FB"/>
    <w:rsid w:val="00B36C91"/>
    <w:rsid w:val="00B54EFD"/>
    <w:rsid w:val="00B639E4"/>
    <w:rsid w:val="00B6591A"/>
    <w:rsid w:val="00B7047C"/>
    <w:rsid w:val="00B86DBD"/>
    <w:rsid w:val="00B90098"/>
    <w:rsid w:val="00B91A00"/>
    <w:rsid w:val="00BA2786"/>
    <w:rsid w:val="00BA3EC1"/>
    <w:rsid w:val="00BB0F53"/>
    <w:rsid w:val="00BB2437"/>
    <w:rsid w:val="00BB647D"/>
    <w:rsid w:val="00BD6B67"/>
    <w:rsid w:val="00BF4F09"/>
    <w:rsid w:val="00C026D3"/>
    <w:rsid w:val="00C05BBB"/>
    <w:rsid w:val="00C2695E"/>
    <w:rsid w:val="00C32547"/>
    <w:rsid w:val="00C328F5"/>
    <w:rsid w:val="00C35E8E"/>
    <w:rsid w:val="00C5170D"/>
    <w:rsid w:val="00C56DC6"/>
    <w:rsid w:val="00C56DCA"/>
    <w:rsid w:val="00C63365"/>
    <w:rsid w:val="00C71628"/>
    <w:rsid w:val="00CA3BE4"/>
    <w:rsid w:val="00CD611D"/>
    <w:rsid w:val="00CE03B5"/>
    <w:rsid w:val="00CE1F28"/>
    <w:rsid w:val="00CE3304"/>
    <w:rsid w:val="00CF000A"/>
    <w:rsid w:val="00CF7269"/>
    <w:rsid w:val="00D03FF7"/>
    <w:rsid w:val="00D06101"/>
    <w:rsid w:val="00D073F1"/>
    <w:rsid w:val="00D11E77"/>
    <w:rsid w:val="00D22673"/>
    <w:rsid w:val="00D237A2"/>
    <w:rsid w:val="00D30F4A"/>
    <w:rsid w:val="00D50E05"/>
    <w:rsid w:val="00D5153F"/>
    <w:rsid w:val="00D62890"/>
    <w:rsid w:val="00D71C9E"/>
    <w:rsid w:val="00DD1468"/>
    <w:rsid w:val="00DD2790"/>
    <w:rsid w:val="00DF21FF"/>
    <w:rsid w:val="00DF5141"/>
    <w:rsid w:val="00E231A0"/>
    <w:rsid w:val="00E23B8F"/>
    <w:rsid w:val="00E24036"/>
    <w:rsid w:val="00E25BC6"/>
    <w:rsid w:val="00E61D53"/>
    <w:rsid w:val="00E64F47"/>
    <w:rsid w:val="00E6596E"/>
    <w:rsid w:val="00E667B3"/>
    <w:rsid w:val="00E70A32"/>
    <w:rsid w:val="00E82221"/>
    <w:rsid w:val="00EA1406"/>
    <w:rsid w:val="00EA25F9"/>
    <w:rsid w:val="00EA5FA7"/>
    <w:rsid w:val="00EB5A8D"/>
    <w:rsid w:val="00ED77F4"/>
    <w:rsid w:val="00EF043F"/>
    <w:rsid w:val="00EF50F4"/>
    <w:rsid w:val="00EF627F"/>
    <w:rsid w:val="00F01696"/>
    <w:rsid w:val="00F01EAE"/>
    <w:rsid w:val="00F17D07"/>
    <w:rsid w:val="00F26EB3"/>
    <w:rsid w:val="00F6698B"/>
    <w:rsid w:val="00F803CD"/>
    <w:rsid w:val="00F81CC4"/>
    <w:rsid w:val="00F823AD"/>
    <w:rsid w:val="00F861FB"/>
    <w:rsid w:val="00F87865"/>
    <w:rsid w:val="00F90CA2"/>
    <w:rsid w:val="00F94789"/>
    <w:rsid w:val="00FA27A5"/>
    <w:rsid w:val="00FA61CB"/>
    <w:rsid w:val="00FB1147"/>
    <w:rsid w:val="00FB13F4"/>
    <w:rsid w:val="00FB6417"/>
    <w:rsid w:val="00FC6307"/>
    <w:rsid w:val="00FC664A"/>
    <w:rsid w:val="00FE76AF"/>
    <w:rsid w:val="00FF160C"/>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EF3B8"/>
  <w15:chartTrackingRefBased/>
  <w15:docId w15:val="{0F7C1808-7AE6-419F-BAD1-17844011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264D2B" w:themeColor="accent1"/>
      <w:sz w:val="36"/>
    </w:rPr>
  </w:style>
  <w:style w:type="paragraph" w:styleId="Heading2">
    <w:name w:val="heading 2"/>
    <w:basedOn w:val="Normal"/>
    <w:next w:val="Normal"/>
    <w:link w:val="Heading2Char"/>
    <w:uiPriority w:val="9"/>
    <w:qFormat/>
    <w:rsid w:val="004E712B"/>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132615" w:themeColor="accent1" w:themeShade="7F"/>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264D2B"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264D2B"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264D2B"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5"/>
      </w:numPr>
      <w:pBdr>
        <w:top w:val="single" w:sz="12" w:space="6" w:color="60B966" w:themeColor="accent2"/>
        <w:bottom w:val="single" w:sz="12" w:space="6" w:color="60B966" w:themeColor="accent2"/>
      </w:pBdr>
    </w:pPr>
  </w:style>
  <w:style w:type="character" w:styleId="Strong">
    <w:name w:val="Strong"/>
    <w:basedOn w:val="DefaultParagraphFont"/>
    <w:uiPriority w:val="22"/>
    <w:qFormat/>
    <w:rsid w:val="005E6AAF"/>
    <w:rPr>
      <w:b/>
      <w:bCs/>
      <w:color w:val="264D2B" w:themeColor="accent1"/>
    </w:rPr>
  </w:style>
  <w:style w:type="paragraph" w:customStyle="1" w:styleId="Numbers">
    <w:name w:val="Numbers"/>
    <w:basedOn w:val="Normal"/>
    <w:next w:val="Normal"/>
    <w:uiPriority w:val="13"/>
    <w:qFormat/>
    <w:rsid w:val="00123565"/>
    <w:pPr>
      <w:numPr>
        <w:numId w:val="6"/>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264D2B" w:themeColor="accent1"/>
      <w:sz w:val="24"/>
    </w:rPr>
  </w:style>
  <w:style w:type="paragraph" w:customStyle="1" w:styleId="Graphbullet">
    <w:name w:val="Graph bullet"/>
    <w:basedOn w:val="Normal"/>
    <w:uiPriority w:val="16"/>
    <w:qFormat/>
    <w:rsid w:val="007A3E5A"/>
    <w:pPr>
      <w:numPr>
        <w:numId w:val="1"/>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0F0B18"/>
    <w:pPr>
      <w:spacing w:before="120" w:after="60" w:line="240" w:lineRule="auto"/>
    </w:pPr>
    <w:rPr>
      <w:rFonts w:cstheme="minorBidi"/>
      <w:b/>
      <w:color w:val="2B612E" w:themeColor="accent2" w:themeShade="80"/>
      <w:sz w:val="24"/>
    </w:rPr>
  </w:style>
  <w:style w:type="paragraph" w:customStyle="1" w:styleId="Graphbullet2">
    <w:name w:val="Graph bullet 2"/>
    <w:basedOn w:val="Normal"/>
    <w:uiPriority w:val="16"/>
    <w:qFormat/>
    <w:rsid w:val="007A3E5A"/>
    <w:pPr>
      <w:numPr>
        <w:numId w:val="2"/>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0F0B18"/>
    <w:pPr>
      <w:spacing w:before="120" w:after="60" w:line="240" w:lineRule="auto"/>
    </w:pPr>
    <w:rPr>
      <w:rFonts w:cstheme="minorBidi"/>
      <w:b/>
      <w:color w:val="595959" w:themeColor="text1" w:themeTint="A6"/>
      <w:sz w:val="24"/>
    </w:rPr>
  </w:style>
  <w:style w:type="paragraph" w:customStyle="1" w:styleId="Graphbullet3">
    <w:name w:val="Graph bullet 3"/>
    <w:basedOn w:val="Normal"/>
    <w:uiPriority w:val="16"/>
    <w:qFormat/>
    <w:rsid w:val="007A3E5A"/>
    <w:pPr>
      <w:numPr>
        <w:numId w:val="3"/>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5E5E5E" w:themeColor="text2"/>
      <w:sz w:val="24"/>
    </w:rPr>
  </w:style>
  <w:style w:type="paragraph" w:customStyle="1" w:styleId="Graphbullet4">
    <w:name w:val="Graph bullet 4"/>
    <w:basedOn w:val="Normal"/>
    <w:uiPriority w:val="16"/>
    <w:qFormat/>
    <w:rsid w:val="007A3E5A"/>
    <w:pPr>
      <w:numPr>
        <w:numId w:val="4"/>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5"/>
      </w:numPr>
    </w:pPr>
  </w:style>
  <w:style w:type="numbering" w:customStyle="1" w:styleId="NumberedList">
    <w:name w:val="NumberedList"/>
    <w:uiPriority w:val="99"/>
    <w:rsid w:val="00DF21FF"/>
    <w:pPr>
      <w:numPr>
        <w:numId w:val="6"/>
      </w:numPr>
    </w:pPr>
  </w:style>
  <w:style w:type="paragraph" w:styleId="ListBullet2">
    <w:name w:val="List Bullet 2"/>
    <w:basedOn w:val="Normal"/>
    <w:uiPriority w:val="12"/>
    <w:qFormat/>
    <w:rsid w:val="00DF21FF"/>
    <w:pPr>
      <w:numPr>
        <w:ilvl w:val="1"/>
        <w:numId w:val="5"/>
      </w:numPr>
    </w:pPr>
  </w:style>
  <w:style w:type="character" w:customStyle="1" w:styleId="Heading2Char">
    <w:name w:val="Heading 2 Char"/>
    <w:basedOn w:val="DefaultParagraphFont"/>
    <w:link w:val="Heading2"/>
    <w:uiPriority w:val="9"/>
    <w:rsid w:val="004E712B"/>
    <w:rPr>
      <w:rFonts w:eastAsiaTheme="majorEastAsia" w:cstheme="majorBidi"/>
      <w:b/>
      <w:color w:val="000000" w:themeColor="text1"/>
      <w:sz w:val="28"/>
      <w:szCs w:val="26"/>
    </w:rPr>
  </w:style>
  <w:style w:type="paragraph" w:styleId="ListNumber2">
    <w:name w:val="List Number 2"/>
    <w:basedOn w:val="Normal"/>
    <w:uiPriority w:val="14"/>
    <w:unhideWhenUsed/>
    <w:qFormat/>
    <w:rsid w:val="00DF21FF"/>
    <w:pPr>
      <w:numPr>
        <w:ilvl w:val="1"/>
        <w:numId w:val="6"/>
      </w:numPr>
    </w:pPr>
  </w:style>
  <w:style w:type="character" w:customStyle="1" w:styleId="Heading3Char">
    <w:name w:val="Heading 3 Char"/>
    <w:basedOn w:val="DefaultParagraphFont"/>
    <w:link w:val="Heading3"/>
    <w:uiPriority w:val="9"/>
    <w:rsid w:val="00F01696"/>
    <w:rPr>
      <w:rFonts w:eastAsiaTheme="majorEastAsia" w:cstheme="majorBidi"/>
      <w:b/>
      <w:caps/>
      <w:color w:val="132615"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 w:type="character" w:styleId="Hyperlink">
    <w:name w:val="Hyperlink"/>
    <w:basedOn w:val="DefaultParagraphFont"/>
    <w:uiPriority w:val="99"/>
    <w:unhideWhenUsed/>
    <w:rsid w:val="007F33D8"/>
    <w:rPr>
      <w:color w:val="0000FF" w:themeColor="hyperlink"/>
      <w:u w:val="single"/>
    </w:rPr>
  </w:style>
  <w:style w:type="character" w:styleId="UnresolvedMention">
    <w:name w:val="Unresolved Mention"/>
    <w:basedOn w:val="DefaultParagraphFont"/>
    <w:uiPriority w:val="99"/>
    <w:semiHidden/>
    <w:unhideWhenUsed/>
    <w:rsid w:val="007F33D8"/>
    <w:rPr>
      <w:color w:val="605E5C"/>
      <w:shd w:val="clear" w:color="auto" w:fill="E1DFDD"/>
    </w:rPr>
  </w:style>
  <w:style w:type="paragraph" w:styleId="ListParagraph">
    <w:name w:val="List Paragraph"/>
    <w:basedOn w:val="Normal"/>
    <w:uiPriority w:val="34"/>
    <w:semiHidden/>
    <w:qFormat/>
    <w:rsid w:val="002F469B"/>
    <w:pPr>
      <w:ind w:left="720"/>
      <w:contextualSpacing/>
    </w:pPr>
  </w:style>
  <w:style w:type="paragraph" w:styleId="TOCHeading">
    <w:name w:val="TOC Heading"/>
    <w:basedOn w:val="Heading1"/>
    <w:next w:val="Normal"/>
    <w:uiPriority w:val="39"/>
    <w:unhideWhenUsed/>
    <w:qFormat/>
    <w:rsid w:val="003A1409"/>
    <w:pPr>
      <w:keepNext/>
      <w:keepLines/>
      <w:spacing w:before="240" w:after="0" w:line="259" w:lineRule="auto"/>
      <w:outlineLvl w:val="9"/>
    </w:pPr>
    <w:rPr>
      <w:rFonts w:eastAsiaTheme="majorEastAsia" w:cstheme="majorBidi"/>
      <w:color w:val="1C3920" w:themeColor="accent1" w:themeShade="BF"/>
      <w:sz w:val="32"/>
      <w:szCs w:val="32"/>
    </w:rPr>
  </w:style>
  <w:style w:type="paragraph" w:styleId="TOC1">
    <w:name w:val="toc 1"/>
    <w:basedOn w:val="Normal"/>
    <w:next w:val="Normal"/>
    <w:autoRedefine/>
    <w:uiPriority w:val="39"/>
    <w:unhideWhenUsed/>
    <w:rsid w:val="003A1409"/>
    <w:pPr>
      <w:spacing w:after="100"/>
    </w:pPr>
  </w:style>
  <w:style w:type="paragraph" w:styleId="TOC2">
    <w:name w:val="toc 2"/>
    <w:basedOn w:val="Normal"/>
    <w:next w:val="Normal"/>
    <w:autoRedefine/>
    <w:uiPriority w:val="39"/>
    <w:unhideWhenUsed/>
    <w:rsid w:val="003A140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mergency.ucmerced.edu/node/7" TargetMode="External"/><Relationship Id="rId18" Type="http://schemas.openxmlformats.org/officeDocument/2006/relationships/hyperlink" Target="https://emergency.ucmerced.edu/sites/g/files/ufvvjh816/f/documents/building_safety_coordinator_program.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mergency.ucmerced.edu/node/7"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mergency.ucmerced.edu/node/7"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mergency.ucmerced.edu/node/7" TargetMode="External"/><Relationship Id="rId20" Type="http://schemas.openxmlformats.org/officeDocument/2006/relationships/hyperlink" Target="https://ehs.ucmerced.edu/researchers-labs/chemical-safety/safety-data-she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mergency.ucmerced.edu/sites/emergency.ucmerced.edu/files/documents/51654_univ_of_ca_merced_wallchart.pdf" TargetMode="External"/><Relationship Id="rId23" Type="http://schemas.openxmlformats.org/officeDocument/2006/relationships/image" Target="media/image6.svg"/><Relationship Id="rId10" Type="http://schemas.openxmlformats.org/officeDocument/2006/relationships/footer" Target="footer1.xml"/><Relationship Id="rId19" Type="http://schemas.openxmlformats.org/officeDocument/2006/relationships/hyperlink" Target="mailto:emergency.mgmt@ucmerced.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ergency.mgmt@ucmerced.edu"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driguezmascorro\AppData\Roaming\Microsoft\Templates\Healthcare%20business%20plan.dotx" TargetMode="External"/></Relationship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304AE-9B22-4CA7-AEC4-3DED9C77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Healthcare business plan</Template>
  <TotalTime>471</TotalTime>
  <Pages>14</Pages>
  <Words>2417</Words>
  <Characters>12667</Characters>
  <Application>Microsoft Office Word</Application>
  <DocSecurity>0</DocSecurity>
  <Lines>745</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Rodriguez Mascorro</dc:creator>
  <cp:keywords/>
  <dc:description/>
  <cp:lastModifiedBy>Laura Rodriguez Mascorro</cp:lastModifiedBy>
  <cp:revision>108</cp:revision>
  <dcterms:created xsi:type="dcterms:W3CDTF">2026-05-28T16:39:00Z</dcterms:created>
  <dcterms:modified xsi:type="dcterms:W3CDTF">2026-06-01T23:45:00Z</dcterms:modified>
</cp:coreProperties>
</file>